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610" w:type="dxa"/>
        <w:tblInd w:w="-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04"/>
        <w:gridCol w:w="4206"/>
      </w:tblGrid>
      <w:tr w:rsidR="00084839" w:rsidRPr="0054444A" w14:paraId="59EC11C0" w14:textId="77777777" w:rsidTr="009E15F6">
        <w:trPr>
          <w:trHeight w:val="10557"/>
        </w:trPr>
        <w:tc>
          <w:tcPr>
            <w:tcW w:w="7404" w:type="dxa"/>
          </w:tcPr>
          <w:p w14:paraId="69E0C55D" w14:textId="77777777" w:rsidR="00084839" w:rsidRDefault="00084839" w:rsidP="00D21A6F">
            <w:pPr>
              <w:pStyle w:val="BodyText"/>
              <w:spacing w:before="4"/>
              <w:rPr>
                <w:b/>
                <w:sz w:val="27"/>
              </w:rPr>
            </w:pPr>
          </w:p>
          <w:tbl>
            <w:tblPr>
              <w:tblStyle w:val="TableGrid"/>
              <w:tblW w:w="7178" w:type="dxa"/>
              <w:tblLook w:val="04A0" w:firstRow="1" w:lastRow="0" w:firstColumn="1" w:lastColumn="0" w:noHBand="0" w:noVBand="1"/>
            </w:tblPr>
            <w:tblGrid>
              <w:gridCol w:w="4118"/>
              <w:gridCol w:w="1715"/>
              <w:gridCol w:w="1345"/>
            </w:tblGrid>
            <w:tr w:rsidR="00084839" w:rsidRPr="00BD4707" w14:paraId="304C5B98" w14:textId="77777777" w:rsidTr="00084839">
              <w:trPr>
                <w:trHeight w:val="523"/>
              </w:trPr>
              <w:tc>
                <w:tcPr>
                  <w:tcW w:w="7178" w:type="dxa"/>
                  <w:gridSpan w:val="3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6F00664F" w14:textId="77777777" w:rsidR="00084839" w:rsidRPr="002B77F9" w:rsidRDefault="00084839" w:rsidP="00D21A6F">
                  <w:pPr>
                    <w:adjustRightInd w:val="0"/>
                    <w:rPr>
                      <w:b/>
                      <w:bCs/>
                      <w:sz w:val="20"/>
                      <w:szCs w:val="20"/>
                    </w:rPr>
                  </w:pPr>
                  <w:r w:rsidRPr="002B77F9">
                    <w:rPr>
                      <w:b/>
                      <w:bCs/>
                      <w:sz w:val="20"/>
                      <w:szCs w:val="20"/>
                    </w:rPr>
                    <w:t>Graduation Requirements:</w:t>
                  </w:r>
                </w:p>
                <w:p w14:paraId="7D61E99E" w14:textId="77777777" w:rsidR="00084839" w:rsidRPr="00BD4707" w:rsidRDefault="00084839" w:rsidP="00D21A6F">
                  <w:pPr>
                    <w:adjustRightInd w:val="0"/>
                    <w:rPr>
                      <w:b/>
                      <w:bCs/>
                      <w:sz w:val="16"/>
                      <w:szCs w:val="16"/>
                    </w:rPr>
                  </w:pPr>
                  <w:r w:rsidRPr="00BD4707">
                    <w:rPr>
                      <w:b/>
                      <w:bCs/>
                      <w:sz w:val="16"/>
                      <w:szCs w:val="16"/>
                    </w:rPr>
                    <w:t>*Items numbered 1-4 should be taken in sequence.</w:t>
                  </w:r>
                </w:p>
              </w:tc>
            </w:tr>
            <w:tr w:rsidR="00084839" w:rsidRPr="0011390E" w14:paraId="2F2D2AFB" w14:textId="77777777" w:rsidTr="00084839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62A02B" w14:textId="77777777" w:rsidR="00084839" w:rsidRPr="00C85D40" w:rsidRDefault="00084839" w:rsidP="00D21A6F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Minimum 120 units to graduate                           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Text3"/>
                        <w:enabled/>
                        <w:calcOnExit w:val="0"/>
                        <w:textInput/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FORMTEXT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A79C89" w14:textId="77777777" w:rsidR="00084839" w:rsidRPr="0011390E" w:rsidRDefault="00084839" w:rsidP="00D21A6F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084839" w:rsidRPr="0011390E" w14:paraId="7765992B" w14:textId="77777777" w:rsidTr="00084839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D6B8B8" w14:textId="77777777" w:rsidR="00084839" w:rsidRPr="00C85D40" w:rsidRDefault="00084839" w:rsidP="00D21A6F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>39 units of upper division</w:t>
                  </w:r>
                  <w:r>
                    <w:rPr>
                      <w:sz w:val="16"/>
                      <w:szCs w:val="16"/>
                    </w:rPr>
                    <w:t xml:space="preserve"> </w:t>
                  </w:r>
                  <w:r w:rsidRPr="006D4FE9">
                    <w:rPr>
                      <w:sz w:val="16"/>
                      <w:szCs w:val="16"/>
                    </w:rPr>
                    <w:t xml:space="preserve">(courses 100-199)      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FORMTEXT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96D5F" w14:textId="77777777" w:rsidR="00084839" w:rsidRPr="0011390E" w:rsidRDefault="00084839" w:rsidP="00D21A6F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084839" w:rsidRPr="0011390E" w14:paraId="0B1EFC16" w14:textId="77777777" w:rsidTr="00084839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B207A7" w14:textId="77777777" w:rsidR="00084839" w:rsidRPr="00C85D40" w:rsidRDefault="00084839" w:rsidP="00D21A6F">
                  <w:pPr>
                    <w:adjustRightInd w:val="0"/>
                    <w:rPr>
                      <w:b/>
                      <w:bCs/>
                      <w:sz w:val="16"/>
                      <w:szCs w:val="16"/>
                    </w:rPr>
                  </w:pPr>
                  <w:r w:rsidRPr="00C85D40">
                    <w:rPr>
                      <w:b/>
                      <w:bCs/>
                      <w:sz w:val="16"/>
                      <w:szCs w:val="16"/>
                    </w:rPr>
                    <w:t>American Institutions: *only 3 units may overlap with general education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DC3D0D" w14:textId="77777777" w:rsidR="00084839" w:rsidRPr="0011390E" w:rsidRDefault="00084839" w:rsidP="00D21A6F">
                  <w:pPr>
                    <w:adjustRightInd w:val="0"/>
                    <w:rPr>
                      <w:b/>
                      <w:bCs/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084839" w:rsidRPr="0011390E" w14:paraId="023FC90F" w14:textId="77777777" w:rsidTr="00084839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B97BBC" w14:textId="77777777" w:rsidR="00084839" w:rsidRPr="00C85D40" w:rsidRDefault="00084839" w:rsidP="00D21A6F">
                  <w:pPr>
                    <w:adjustRightInd w:val="0"/>
                    <w:ind w:left="72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# U.S. History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ANTH 101"/>
                          <w:listEntry w:val="HIST 177"/>
                          <w:listEntry w:val="HIST 17A"/>
                          <w:listEntry w:val="HIST 17B"/>
                          <w:listEntry w:val="Transfer Course"/>
                        </w:ddList>
                      </w:ffData>
                    </w:fldChar>
                  </w:r>
                  <w:r>
                    <w:rPr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CCA76C" w14:textId="77777777" w:rsidR="00084839" w:rsidRPr="0011390E" w:rsidRDefault="00084839" w:rsidP="00D21A6F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084839" w:rsidRPr="0011390E" w14:paraId="7F81D1A3" w14:textId="77777777" w:rsidTr="00084839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10EA70" w14:textId="77777777" w:rsidR="00084839" w:rsidRPr="00C85D40" w:rsidRDefault="00084839" w:rsidP="00D21A6F">
                  <w:pPr>
                    <w:adjustRightInd w:val="0"/>
                    <w:ind w:left="72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# U.S. Constitution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POLS 1"/>
                          <w:listEntry w:val="POLS 113"/>
                          <w:listEntry w:val="POLS 150"/>
                          <w:listEntry w:val="Transfer Course"/>
                        </w:ddList>
                      </w:ffData>
                    </w:fldChar>
                  </w:r>
                  <w:r>
                    <w:rPr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FEA80C" w14:textId="77777777" w:rsidR="00084839" w:rsidRPr="0011390E" w:rsidRDefault="00084839" w:rsidP="00D21A6F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084839" w:rsidRPr="0011390E" w14:paraId="33D98A60" w14:textId="77777777" w:rsidTr="00084839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544F07" w14:textId="77777777" w:rsidR="00084839" w:rsidRPr="00C85D40" w:rsidRDefault="00084839" w:rsidP="00D21A6F">
                  <w:pPr>
                    <w:adjustRightInd w:val="0"/>
                    <w:ind w:left="72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# CA State &amp; Local Government </w:t>
                  </w: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POLS 1"/>
                          <w:listEntry w:val="POLS 113"/>
                          <w:listEntry w:val="POLS 150"/>
                          <w:listEntry w:val="POLS 180"/>
                          <w:listEntry w:val="Transfer Course"/>
                        </w:ddList>
                      </w:ffData>
                    </w:fldChar>
                  </w:r>
                  <w:r>
                    <w:rPr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  <w:r w:rsidRPr="00C85D40">
                    <w:rPr>
                      <w:sz w:val="16"/>
                      <w:szCs w:val="16"/>
                    </w:rPr>
                    <w:t xml:space="preserve">   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68A046" w14:textId="77777777" w:rsidR="00084839" w:rsidRPr="0011390E" w:rsidRDefault="00084839" w:rsidP="00D21A6F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084839" w:rsidRPr="0011390E" w14:paraId="117D5BA8" w14:textId="77777777" w:rsidTr="00084839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9E62C3" w14:textId="77777777" w:rsidR="00084839" w:rsidRPr="00C85D40" w:rsidRDefault="00084839" w:rsidP="00D21A6F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1. Written Communication (GE </w:t>
                  </w:r>
                  <w:r>
                    <w:rPr>
                      <w:sz w:val="16"/>
                      <w:szCs w:val="16"/>
                    </w:rPr>
                    <w:t>1A</w:t>
                  </w:r>
                  <w:r w:rsidRPr="00C85D40">
                    <w:rPr>
                      <w:sz w:val="16"/>
                      <w:szCs w:val="16"/>
                    </w:rPr>
                    <w:t>) (ENGL 5 or 11) “</w:t>
                  </w:r>
                  <w:r w:rsidRPr="00C85D40">
                    <w:rPr>
                      <w:i/>
                      <w:iCs/>
                      <w:sz w:val="16"/>
                      <w:szCs w:val="16"/>
                    </w:rPr>
                    <w:t>C- or better required</w:t>
                  </w:r>
                  <w:r w:rsidRPr="00C85D40">
                    <w:rPr>
                      <w:sz w:val="16"/>
                      <w:szCs w:val="16"/>
                    </w:rPr>
                    <w:t>”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3F9D2B" w14:textId="77777777" w:rsidR="00084839" w:rsidRPr="0011390E" w:rsidRDefault="00084839" w:rsidP="00D21A6F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084839" w:rsidRPr="0011390E" w14:paraId="797C255E" w14:textId="77777777" w:rsidTr="00084839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31F820" w14:textId="77777777" w:rsidR="00084839" w:rsidRPr="00C85D40" w:rsidRDefault="00084839" w:rsidP="00D21A6F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2. Second Semester Composition </w:t>
                  </w:r>
                  <w:r w:rsidR="005C5304">
                    <w:rPr>
                      <w:sz w:val="16"/>
                      <w:szCs w:val="16"/>
                    </w:rPr>
                    <w:fldChar w:fldCharType="begin">
                      <w:ffData>
                        <w:name w:val="Dropdown2"/>
                        <w:enabled/>
                        <w:calcOnExit w:val="0"/>
                        <w:ddList>
                          <w:listEntry w:val="Please Choose One"/>
                          <w:listEntry w:val="ENGL 20"/>
                          <w:listEntry w:val="ENGL 20M"/>
                          <w:listEntry w:val="ENGL 96R"/>
                          <w:listEntry w:val="ENGL 96W"/>
                          <w:listEntry w:val="FASH 96"/>
                          <w:listEntry w:val="FSHD 96"/>
                          <w:listEntry w:val="HIST 96B"/>
                          <w:listEntry w:val="KINS 96W"/>
                          <w:listEntry w:val="PHIL 96W"/>
                          <w:listEntry w:val="PSYC 96A"/>
                          <w:listEntry w:val="SOC 96A"/>
                        </w:ddList>
                      </w:ffData>
                    </w:fldChar>
                  </w:r>
                  <w:bookmarkStart w:id="0" w:name="Dropdown2"/>
                  <w:r w:rsidR="005C530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="005C5304">
                    <w:rPr>
                      <w:sz w:val="16"/>
                      <w:szCs w:val="16"/>
                    </w:rPr>
                  </w:r>
                  <w:r w:rsidR="005C5304">
                    <w:rPr>
                      <w:sz w:val="16"/>
                      <w:szCs w:val="16"/>
                    </w:rPr>
                    <w:fldChar w:fldCharType="separate"/>
                  </w:r>
                  <w:r w:rsidR="005C5304">
                    <w:rPr>
                      <w:sz w:val="16"/>
                      <w:szCs w:val="16"/>
                    </w:rPr>
                    <w:fldChar w:fldCharType="end"/>
                  </w:r>
                  <w:bookmarkEnd w:id="0"/>
                  <w:r w:rsidR="005C5304">
                    <w:rPr>
                      <w:sz w:val="16"/>
                      <w:szCs w:val="16"/>
                    </w:rPr>
                    <w:t xml:space="preserve"> </w:t>
                  </w:r>
                  <w:r w:rsidRPr="00C85D40">
                    <w:rPr>
                      <w:sz w:val="16"/>
                      <w:szCs w:val="16"/>
                    </w:rPr>
                    <w:t xml:space="preserve"> “</w:t>
                  </w:r>
                  <w:r w:rsidRPr="00C85D40">
                    <w:rPr>
                      <w:i/>
                      <w:iCs/>
                      <w:sz w:val="16"/>
                      <w:szCs w:val="16"/>
                    </w:rPr>
                    <w:t>C- or better required</w:t>
                  </w:r>
                  <w:r w:rsidRPr="00C85D40">
                    <w:rPr>
                      <w:sz w:val="16"/>
                      <w:szCs w:val="16"/>
                    </w:rPr>
                    <w:t>”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08B107" w14:textId="77777777" w:rsidR="00084839" w:rsidRPr="0011390E" w:rsidRDefault="00084839" w:rsidP="00D21A6F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084839" w:rsidRPr="0011390E" w14:paraId="46C91678" w14:textId="77777777" w:rsidTr="00084839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B28075" w14:textId="77777777" w:rsidR="00084839" w:rsidRPr="00C85D40" w:rsidRDefault="00084839" w:rsidP="00D21A6F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Foreign Language (FL)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Text4"/>
                        <w:enabled/>
                        <w:calcOnExit w:val="0"/>
                        <w:textInput/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FORMTEXT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  <w:r w:rsidRPr="00C85D40">
                    <w:rPr>
                      <w:sz w:val="16"/>
                      <w:szCs w:val="16"/>
                    </w:rPr>
                    <w:t xml:space="preserve">            </w:t>
                  </w:r>
                  <w:proofErr w:type="gramStart"/>
                  <w:r w:rsidRPr="00C85D40">
                    <w:rPr>
                      <w:sz w:val="16"/>
                      <w:szCs w:val="16"/>
                    </w:rPr>
                    <w:t xml:space="preserve">   “</w:t>
                  </w:r>
                  <w:proofErr w:type="gramEnd"/>
                  <w:r w:rsidRPr="00C85D40">
                    <w:rPr>
                      <w:i/>
                      <w:iCs/>
                      <w:sz w:val="16"/>
                      <w:szCs w:val="16"/>
                    </w:rPr>
                    <w:t>C- or better required</w:t>
                  </w:r>
                  <w:r w:rsidRPr="00C85D40">
                    <w:rPr>
                      <w:sz w:val="16"/>
                      <w:szCs w:val="16"/>
                    </w:rPr>
                    <w:t>”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F6E558" w14:textId="77777777" w:rsidR="00084839" w:rsidRPr="0011390E" w:rsidRDefault="00084839" w:rsidP="00D21A6F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084839" w:rsidRPr="0011390E" w14:paraId="5B16274D" w14:textId="77777777" w:rsidTr="00084839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6FC798" w14:textId="77777777" w:rsidR="00084839" w:rsidRPr="00C85D40" w:rsidRDefault="00084839" w:rsidP="00D21A6F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# Race &amp; Ethnicity in American Society (RE) 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Text5"/>
                        <w:enabled/>
                        <w:calcOnExit w:val="0"/>
                        <w:textInput/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FORMTEXT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noProof/>
                      <w:sz w:val="16"/>
                      <w:szCs w:val="16"/>
                    </w:rPr>
                    <w:t> </w:t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8EF6D" w14:textId="77777777" w:rsidR="00084839" w:rsidRPr="0011390E" w:rsidRDefault="00084839" w:rsidP="00D21A6F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084839" w:rsidRPr="0011390E" w14:paraId="56C35597" w14:textId="77777777" w:rsidTr="00084839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EE94CD" w14:textId="77777777" w:rsidR="00084839" w:rsidRPr="00C85D40" w:rsidRDefault="00084839" w:rsidP="00D21A6F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>3. # Writing Placement for Juniors (WPJ) OR ENGL 109 W/M</w:t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CF88E4" w14:textId="77777777" w:rsidR="00084839" w:rsidRPr="0011390E" w:rsidRDefault="00084839" w:rsidP="00D21A6F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084839" w:rsidRPr="0011390E" w14:paraId="5204747D" w14:textId="77777777" w:rsidTr="00084839">
              <w:trPr>
                <w:trHeight w:val="58"/>
              </w:trPr>
              <w:tc>
                <w:tcPr>
                  <w:tcW w:w="58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B755A1" w14:textId="77777777" w:rsidR="00084839" w:rsidRPr="00C85D40" w:rsidRDefault="00084839" w:rsidP="00D21A6F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C85D40">
                    <w:rPr>
                      <w:sz w:val="16"/>
                      <w:szCs w:val="16"/>
                    </w:rPr>
                    <w:t xml:space="preserve">4. # Writing Intensive (WI) “C- or better required”  </w:t>
                  </w:r>
                  <w:r w:rsidRPr="00C85D40">
                    <w:rPr>
                      <w:sz w:val="16"/>
                      <w:szCs w:val="16"/>
                    </w:rPr>
                    <w:fldChar w:fldCharType="begin">
                      <w:ffData>
                        <w:name w:val="Dropdown2"/>
                        <w:enabled/>
                        <w:calcOnExit w:val="0"/>
                        <w:ddList>
                          <w:listEntry w:val="Please Choose One"/>
                          <w:listEntry w:val="MUSC 110"/>
                          <w:listEntry w:val="MUSC 127"/>
                          <w:listEntry w:val="MUSC 129"/>
                        </w:ddList>
                      </w:ffData>
                    </w:fldChar>
                  </w:r>
                  <w:r w:rsidRPr="00C85D40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C85D40">
                    <w:rPr>
                      <w:sz w:val="16"/>
                      <w:szCs w:val="16"/>
                    </w:rPr>
                  </w:r>
                  <w:r w:rsidRPr="00C85D40">
                    <w:rPr>
                      <w:sz w:val="16"/>
                      <w:szCs w:val="16"/>
                    </w:rPr>
                    <w:fldChar w:fldCharType="separate"/>
                  </w:r>
                  <w:r w:rsidRPr="00C85D40">
                    <w:rPr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CB7CF" w14:textId="77777777" w:rsidR="00084839" w:rsidRPr="0011390E" w:rsidRDefault="00084839" w:rsidP="00D21A6F">
                  <w:pPr>
                    <w:adjustRightInd w:val="0"/>
                    <w:rPr>
                      <w:sz w:val="16"/>
                      <w:szCs w:val="16"/>
                    </w:rPr>
                  </w:pPr>
                  <w:r w:rsidRPr="0011390E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11390E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11390E">
                    <w:rPr>
                      <w:sz w:val="16"/>
                      <w:szCs w:val="16"/>
                    </w:rPr>
                  </w:r>
                  <w:r w:rsidRPr="0011390E">
                    <w:rPr>
                      <w:sz w:val="16"/>
                      <w:szCs w:val="16"/>
                    </w:rPr>
                    <w:fldChar w:fldCharType="separate"/>
                  </w:r>
                  <w:r w:rsidRPr="0011390E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084839" w14:paraId="6046A421" w14:textId="77777777" w:rsidTr="00084839">
              <w:trPr>
                <w:trHeight w:val="63"/>
              </w:trPr>
              <w:tc>
                <w:tcPr>
                  <w:tcW w:w="7178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0FF5B5A8" w14:textId="77777777" w:rsidR="00084839" w:rsidRPr="00BD4707" w:rsidRDefault="00084839" w:rsidP="00D21A6F">
                  <w:pPr>
                    <w:pStyle w:val="BodyText"/>
                    <w:jc w:val="center"/>
                    <w:rPr>
                      <w:noProof/>
                      <w:position w:val="-4"/>
                      <w:sz w:val="16"/>
                      <w:szCs w:val="16"/>
                    </w:rPr>
                  </w:pPr>
                </w:p>
              </w:tc>
            </w:tr>
            <w:tr w:rsidR="00084839" w14:paraId="2E36E9BF" w14:textId="77777777" w:rsidTr="00084839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11136560" w14:textId="77777777" w:rsidR="00084839" w:rsidRDefault="00084839" w:rsidP="00D21A6F">
                  <w:pPr>
                    <w:pStyle w:val="BodyText"/>
                    <w:rPr>
                      <w:b/>
                      <w:sz w:val="27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General Education Requirements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3024D01E" w14:textId="77777777" w:rsidR="00084839" w:rsidRDefault="00084839" w:rsidP="00D21A6F">
                  <w:pPr>
                    <w:pStyle w:val="BodyText"/>
                    <w:jc w:val="center"/>
                    <w:rPr>
                      <w:b/>
                      <w:sz w:val="27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Course</w:t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0F50EA3D" w14:textId="77777777" w:rsidR="00084839" w:rsidRDefault="00084839" w:rsidP="00D21A6F">
                  <w:pPr>
                    <w:pStyle w:val="BodyText"/>
                    <w:jc w:val="center"/>
                    <w:rPr>
                      <w:b/>
                      <w:sz w:val="27"/>
                    </w:rPr>
                  </w:pPr>
                  <w:r w:rsidRPr="00BD4707">
                    <w:rPr>
                      <w:noProof/>
                      <w:position w:val="-4"/>
                      <w:sz w:val="16"/>
                      <w:szCs w:val="16"/>
                    </w:rPr>
                    <w:drawing>
                      <wp:inline distT="0" distB="0" distL="0" distR="0" wp14:anchorId="69685092" wp14:editId="61E7E840">
                        <wp:extent cx="146113" cy="146113"/>
                        <wp:effectExtent l="0" t="0" r="0" b="0"/>
                        <wp:docPr id="802096615" name="image5.png" descr="BD21301_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5.png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6113" cy="14611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084839" w14:paraId="61B72F60" w14:textId="77777777" w:rsidTr="00084839">
              <w:trPr>
                <w:trHeight w:val="63"/>
              </w:trPr>
              <w:tc>
                <w:tcPr>
                  <w:tcW w:w="7178" w:type="dxa"/>
                  <w:gridSpan w:val="3"/>
                  <w:tcBorders>
                    <w:bottom w:val="single" w:sz="4" w:space="0" w:color="auto"/>
                  </w:tcBorders>
                  <w:shd w:val="pct25" w:color="auto" w:fill="auto"/>
                  <w:vAlign w:val="center"/>
                </w:tcPr>
                <w:p w14:paraId="0BB21816" w14:textId="77777777" w:rsidR="00084839" w:rsidRDefault="00084839" w:rsidP="00D21A6F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 w:rsidRPr="005430EA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1.</w:t>
                  </w: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 English Communication (9 Units)</w:t>
                  </w:r>
                </w:p>
                <w:p w14:paraId="4A52B359" w14:textId="77777777" w:rsidR="00084839" w:rsidRPr="00B23A86" w:rsidRDefault="00084839" w:rsidP="00D21A6F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852722">
                    <w:rPr>
                      <w:rFonts w:ascii="Arial Narrow" w:hAnsi="Arial Narrow"/>
                      <w:sz w:val="15"/>
                      <w:szCs w:val="15"/>
                    </w:rPr>
                    <w:t>These requirements must be completed before enrollment in upper division GE courses. A grade of "C-" or better is required in all courses taken in Area 1.</w:t>
                  </w:r>
                </w:p>
              </w:tc>
            </w:tr>
            <w:tr w:rsidR="007B2BDF" w14:paraId="08438F3F" w14:textId="77777777" w:rsidTr="00084839">
              <w:trPr>
                <w:trHeight w:val="63"/>
              </w:trPr>
              <w:tc>
                <w:tcPr>
                  <w:tcW w:w="4118" w:type="dxa"/>
                  <w:tcBorders>
                    <w:top w:val="single" w:sz="4" w:space="0" w:color="auto"/>
                  </w:tcBorders>
                  <w:vAlign w:val="center"/>
                </w:tcPr>
                <w:p w14:paraId="4BA1721B" w14:textId="77777777" w:rsidR="007B2BDF" w:rsidRPr="00080049" w:rsidRDefault="007B2BDF" w:rsidP="007B2BDF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1A: English Composition</w:t>
                  </w:r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 xml:space="preserve">   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          </w:t>
                  </w:r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           </w:t>
                  </w:r>
                  <w:proofErr w:type="gramStart"/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  </w:t>
                  </w:r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>“</w:t>
                  </w:r>
                  <w:proofErr w:type="gramEnd"/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>C- or better required”</w:t>
                  </w:r>
                </w:p>
              </w:tc>
              <w:tc>
                <w:tcPr>
                  <w:tcW w:w="1715" w:type="dxa"/>
                  <w:tcBorders>
                    <w:top w:val="single" w:sz="4" w:space="0" w:color="auto"/>
                  </w:tcBorders>
                  <w:vAlign w:val="center"/>
                </w:tcPr>
                <w:p w14:paraId="0BA355CC" w14:textId="77777777" w:rsidR="007B2BDF" w:rsidRPr="003F2A9C" w:rsidRDefault="007B2BDF" w:rsidP="007B2BDF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7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ENGL 5"/>
                          <w:listEntry w:val="ENGL 11"/>
                          <w:listEntry w:val="Transfer Course"/>
                        </w:ddList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top w:val="single" w:sz="4" w:space="0" w:color="auto"/>
                  </w:tcBorders>
                  <w:vAlign w:val="center"/>
                </w:tcPr>
                <w:p w14:paraId="141F1A60" w14:textId="77777777" w:rsidR="007B2BDF" w:rsidRPr="00B23A86" w:rsidRDefault="007B2BDF" w:rsidP="007B2BDF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7B2BDF" w14:paraId="15603C20" w14:textId="77777777" w:rsidTr="00084839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22DB2A79" w14:textId="77777777" w:rsidR="007B2BDF" w:rsidRPr="00080049" w:rsidRDefault="007B2BDF" w:rsidP="007B2BDF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1B: Critical Thinking and Composition       </w:t>
                  </w:r>
                  <w:proofErr w:type="gramStart"/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 </w:t>
                  </w:r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 xml:space="preserve"> “</w:t>
                  </w:r>
                  <w:proofErr w:type="gramEnd"/>
                  <w:r w:rsidRPr="00080049">
                    <w:rPr>
                      <w:rFonts w:ascii="Arial Narrow" w:hAnsi="Arial Narrow"/>
                      <w:sz w:val="16"/>
                      <w:szCs w:val="16"/>
                    </w:rPr>
                    <w:t>C- or better required”</w:t>
                  </w:r>
                </w:p>
              </w:tc>
              <w:tc>
                <w:tcPr>
                  <w:tcW w:w="1715" w:type="dxa"/>
                  <w:vAlign w:val="center"/>
                </w:tcPr>
                <w:p w14:paraId="4CF91B7A" w14:textId="77777777" w:rsidR="007B2BDF" w:rsidRPr="003F2A9C" w:rsidRDefault="007B2BDF" w:rsidP="007B2BDF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8"/>
                        <w:enabled/>
                        <w:calcOnExit w:val="0"/>
                        <w:ddList>
                          <w:listEntry w:val="Please Choose One"/>
                          <w:listEntry w:val="COMS 2"/>
                          <w:listEntry w:val="EDUC 10"/>
                          <w:listEntry w:val="Transfer Course"/>
                        </w:ddList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vAlign w:val="center"/>
                </w:tcPr>
                <w:p w14:paraId="0BA00804" w14:textId="77777777" w:rsidR="007B2BDF" w:rsidRPr="00B23A86" w:rsidRDefault="007B2BDF" w:rsidP="007B2BDF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7B2BDF" w14:paraId="2A3C0A6E" w14:textId="77777777" w:rsidTr="00084839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27EF53B8" w14:textId="77777777" w:rsidR="007B2BDF" w:rsidRPr="00080049" w:rsidRDefault="007B2BDF" w:rsidP="007B2BDF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1C: Oral Communication.                             </w:t>
                  </w:r>
                  <w:r w:rsidRPr="00080049">
                    <w:rPr>
                      <w:rFonts w:ascii="Arial Narrow" w:hAnsi="Arial Narrow"/>
                      <w:i/>
                      <w:iCs/>
                      <w:sz w:val="16"/>
                      <w:szCs w:val="16"/>
                    </w:rPr>
                    <w:t>“C- or better required”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236B873F" w14:textId="77777777" w:rsidR="007B2BDF" w:rsidRPr="003F2A9C" w:rsidRDefault="007B2BDF" w:rsidP="007B2BDF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6"/>
                        <w:enabled/>
                        <w:calcOnExit w:val="0"/>
                        <w:ddList>
                          <w:listEntry w:val="Please Choose One"/>
                          <w:listEntry w:val="COMS 4"/>
                          <w:listEntry w:val="COMS 5"/>
                          <w:listEntry w:val="Transfer Course"/>
                        </w:ddList>
                      </w:ffData>
                    </w:fldChar>
                  </w: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</w: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 w:rsidRPr="003F2A9C"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6F3047B6" w14:textId="77777777" w:rsidR="007B2BDF" w:rsidRPr="00B23A86" w:rsidRDefault="007B2BDF" w:rsidP="007B2BDF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7B2BDF" w14:paraId="7451396F" w14:textId="77777777" w:rsidTr="00084839">
              <w:trPr>
                <w:trHeight w:val="63"/>
              </w:trPr>
              <w:tc>
                <w:tcPr>
                  <w:tcW w:w="7178" w:type="dxa"/>
                  <w:gridSpan w:val="3"/>
                  <w:shd w:val="pct25" w:color="auto" w:fill="auto"/>
                  <w:vAlign w:val="center"/>
                </w:tcPr>
                <w:p w14:paraId="5C68D46F" w14:textId="77777777" w:rsidR="007B2BDF" w:rsidRPr="008C5A9E" w:rsidRDefault="007B2BDF" w:rsidP="007B2BDF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2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Mathematical Concepts and Quantitative Reasoning (3-6 Units)</w:t>
                  </w:r>
                </w:p>
                <w:p w14:paraId="3CAA8230" w14:textId="77777777" w:rsidR="007B2BDF" w:rsidRPr="00B23A86" w:rsidRDefault="007B2BDF" w:rsidP="007B2BDF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852722">
                    <w:rPr>
                      <w:rFonts w:ascii="Arial Narrow" w:hAnsi="Arial Narrow"/>
                      <w:sz w:val="15"/>
                      <w:szCs w:val="15"/>
                    </w:rPr>
                    <w:t>At least 3 lower division units must be completed in Area 2: Mathematical Concepts/Quantitative Reasoning and at least 3 upper division units must be completed in either Subject Area 5: Science or 2: Mathematical Concepts/Quantitative Reasoning.</w:t>
                  </w:r>
                </w:p>
              </w:tc>
            </w:tr>
            <w:tr w:rsidR="007B2BDF" w14:paraId="26AB623C" w14:textId="77777777" w:rsidTr="00084839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6B155AE5" w14:textId="77777777" w:rsidR="007B2BDF" w:rsidRPr="00080049" w:rsidRDefault="007B2BDF" w:rsidP="007B2BDF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Lower Division: Select 3 Units</w:t>
                  </w:r>
                </w:p>
              </w:tc>
              <w:tc>
                <w:tcPr>
                  <w:tcW w:w="1715" w:type="dxa"/>
                  <w:vAlign w:val="center"/>
                </w:tcPr>
                <w:p w14:paraId="2D4D01E6" w14:textId="77777777" w:rsidR="007B2BDF" w:rsidRPr="003F2A9C" w:rsidRDefault="007B2BDF" w:rsidP="007B2BDF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9"/>
                        <w:enabled/>
                        <w:calcOnExit w:val="0"/>
                        <w:ddList>
                          <w:listEntry w:val="Please Choose One"/>
                          <w:listEntry w:val="AP Course"/>
                          <w:listEntry w:val="Transfer Course"/>
                          <w:listEntry w:val="CHAD 33"/>
                          <w:listEntry w:val="EDUC 18"/>
                          <w:listEntry w:val="FIN 10"/>
                          <w:listEntry w:val="MATH 1"/>
                          <w:listEntry w:val="MATH 15H"/>
                          <w:listEntry w:val="MATH 17"/>
                          <w:listEntry w:val="MATH 24"/>
                          <w:listEntry w:val="MATH 26A"/>
                          <w:listEntry w:val="MATH 26B"/>
                          <w:listEntry w:val="MATH 29"/>
                          <w:listEntry w:val="MATH 30"/>
                          <w:listEntry w:val="MATH 31"/>
                          <w:listEntry w:val="MATH 35"/>
                          <w:listEntry w:val="PHIL 60"/>
                          <w:listEntry w:val="STAT 1"/>
                          <w:listEntry w:val="STAT 50"/>
                          <w:listEntry w:val="STAT 10B"/>
                        </w:ddList>
                      </w:ffData>
                    </w:fldChar>
                  </w:r>
                  <w:bookmarkStart w:id="1" w:name="Dropdown9"/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  <w:bookmarkEnd w:id="1"/>
                </w:p>
              </w:tc>
              <w:tc>
                <w:tcPr>
                  <w:tcW w:w="1345" w:type="dxa"/>
                  <w:vAlign w:val="center"/>
                </w:tcPr>
                <w:p w14:paraId="7E4E8E05" w14:textId="77777777" w:rsidR="007B2BDF" w:rsidRPr="00B23A86" w:rsidRDefault="007B2BDF" w:rsidP="007B2BDF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7B2BDF" w14:paraId="0AFCB689" w14:textId="77777777" w:rsidTr="00084839">
              <w:trPr>
                <w:trHeight w:val="63"/>
              </w:trPr>
              <w:tc>
                <w:tcPr>
                  <w:tcW w:w="7178" w:type="dxa"/>
                  <w:gridSpan w:val="3"/>
                  <w:shd w:val="pct25" w:color="auto" w:fill="auto"/>
                  <w:vAlign w:val="center"/>
                </w:tcPr>
                <w:p w14:paraId="17E45A90" w14:textId="77777777" w:rsidR="007B2BDF" w:rsidRPr="002314AF" w:rsidRDefault="007B2BDF" w:rsidP="007B2BDF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3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. </w:t>
                  </w:r>
                  <w:r w:rsidRPr="002314AF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Arts &amp; Humanities (9 units)</w:t>
                  </w:r>
                </w:p>
                <w:p w14:paraId="2E72F3B8" w14:textId="77777777" w:rsidR="007B2BDF" w:rsidRPr="00B23A86" w:rsidRDefault="007B2BDF" w:rsidP="007B2BDF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2314AF">
                    <w:rPr>
                      <w:rFonts w:ascii="Arial Narrow" w:hAnsi="Arial Narrow"/>
                      <w:sz w:val="15"/>
                      <w:szCs w:val="15"/>
                    </w:rPr>
                    <w:t>At least 3 lower division units must be completed in Area 3A: ARTS and at least 3 lower division units must be completed in 3B: HUMANITIES. At least 3 upper division units must be completed in either of the 3A: Arts or 3B: Humanities.</w:t>
                  </w:r>
                </w:p>
              </w:tc>
            </w:tr>
            <w:tr w:rsidR="007B2BDF" w14:paraId="440E5DB9" w14:textId="77777777" w:rsidTr="00084839">
              <w:trPr>
                <w:trHeight w:val="63"/>
              </w:trPr>
              <w:tc>
                <w:tcPr>
                  <w:tcW w:w="5833" w:type="dxa"/>
                  <w:gridSpan w:val="2"/>
                  <w:vAlign w:val="center"/>
                </w:tcPr>
                <w:p w14:paraId="1BF34D56" w14:textId="77777777" w:rsidR="007B2BDF" w:rsidRPr="003F2A9C" w:rsidRDefault="007B2BDF" w:rsidP="007B2BDF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Select 3 units from each division</w:t>
                  </w:r>
                </w:p>
              </w:tc>
              <w:tc>
                <w:tcPr>
                  <w:tcW w:w="1345" w:type="dxa"/>
                  <w:vAlign w:val="center"/>
                </w:tcPr>
                <w:p w14:paraId="5FEA8C1F" w14:textId="77777777" w:rsidR="007B2BDF" w:rsidRPr="00B23A86" w:rsidRDefault="007B2BDF" w:rsidP="007B2BDF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</w:tr>
            <w:tr w:rsidR="007B2BDF" w14:paraId="3EF196EA" w14:textId="77777777" w:rsidTr="00084839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762E6196" w14:textId="77777777" w:rsidR="007B2BDF" w:rsidRPr="0061150F" w:rsidRDefault="007B2BDF" w:rsidP="007B2BDF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61150F">
                    <w:rPr>
                      <w:rFonts w:ascii="Arial Narrow" w:hAnsi="Arial Narrow"/>
                      <w:sz w:val="16"/>
                      <w:szCs w:val="16"/>
                    </w:rPr>
                    <w:t>3A: Arts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. </w:t>
                  </w:r>
                  <w:r w:rsidRPr="0061150F">
                    <w:rPr>
                      <w:rFonts w:ascii="Arial Narrow" w:hAnsi="Arial Narrow"/>
                      <w:sz w:val="16"/>
                      <w:szCs w:val="16"/>
                    </w:rPr>
                    <w:t>Lower Division: Select 3 Units</w:t>
                  </w:r>
                </w:p>
              </w:tc>
              <w:tc>
                <w:tcPr>
                  <w:tcW w:w="1715" w:type="dxa"/>
                  <w:vAlign w:val="center"/>
                </w:tcPr>
                <w:p w14:paraId="6C62C075" w14:textId="77777777" w:rsidR="007B2BDF" w:rsidRPr="003F2A9C" w:rsidRDefault="007B2BDF" w:rsidP="007B2BDF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Dropdown4"/>
                        <w:enabled/>
                        <w:calcOnExit w:val="0"/>
                        <w:ddList>
                          <w:listEntry w:val="Please Choose One"/>
                          <w:listEntry w:val="MUSC 9"/>
                          <w:listEntry w:val="MUSC 10A"/>
                          <w:listEntry w:val="MUSC 10B"/>
                        </w:ddList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345" w:type="dxa"/>
                  <w:vAlign w:val="center"/>
                </w:tcPr>
                <w:p w14:paraId="237E4A35" w14:textId="77777777" w:rsidR="007B2BDF" w:rsidRPr="00B23A86" w:rsidRDefault="007B2BDF" w:rsidP="007B2BDF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7B2BDF" w14:paraId="054E4213" w14:textId="77777777" w:rsidTr="00084839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553769AC" w14:textId="77777777" w:rsidR="007B2BDF" w:rsidRPr="0054684A" w:rsidRDefault="007B2BDF" w:rsidP="007B2BDF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3B: Humanities. Lower Division: Select 3 Units</w:t>
                  </w:r>
                </w:p>
              </w:tc>
              <w:tc>
                <w:tcPr>
                  <w:tcW w:w="1715" w:type="dxa"/>
                  <w:vAlign w:val="center"/>
                </w:tcPr>
                <w:p w14:paraId="49DDBD15" w14:textId="77777777" w:rsidR="007B2BDF" w:rsidRPr="003F2A9C" w:rsidRDefault="007B2BDF" w:rsidP="007B2BDF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33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vAlign w:val="center"/>
                </w:tcPr>
                <w:p w14:paraId="5AABA10C" w14:textId="77777777" w:rsidR="007B2BDF" w:rsidRPr="00B23A86" w:rsidRDefault="007B2BDF" w:rsidP="007B2BDF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7B2BDF" w14:paraId="58032C5C" w14:textId="77777777" w:rsidTr="00084839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264977EB" w14:textId="77777777" w:rsidR="007B2BDF" w:rsidRPr="0061150F" w:rsidRDefault="007B2BDF" w:rsidP="007B2BDF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</w:pPr>
                  <w:r w:rsidRPr="0061150F"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>Any Upper Division Area 3 Course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6B8A41DE" w14:textId="77777777" w:rsidR="007B2BDF" w:rsidRPr="003F2A9C" w:rsidRDefault="0041472F" w:rsidP="007B2BDF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33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320DD723" w14:textId="77777777" w:rsidR="007B2BDF" w:rsidRPr="00B23A86" w:rsidRDefault="007B2BDF" w:rsidP="007B2BDF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7B2BDF" w14:paraId="77F019E8" w14:textId="77777777" w:rsidTr="00084839">
              <w:trPr>
                <w:trHeight w:val="63"/>
              </w:trPr>
              <w:tc>
                <w:tcPr>
                  <w:tcW w:w="7178" w:type="dxa"/>
                  <w:gridSpan w:val="3"/>
                  <w:shd w:val="pct25" w:color="auto" w:fill="auto"/>
                  <w:vAlign w:val="center"/>
                </w:tcPr>
                <w:p w14:paraId="0CC9ACAD" w14:textId="77777777" w:rsidR="007B2BDF" w:rsidRPr="008C5A9E" w:rsidRDefault="007B2BDF" w:rsidP="007B2BDF">
                  <w:pPr>
                    <w:pStyle w:val="BodyText"/>
                    <w:rPr>
                      <w:rFonts w:ascii="Arial Narrow" w:hAnsi="Arial Narrow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4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Social and Behavioral Sciences (9 Units)</w:t>
                  </w:r>
                </w:p>
                <w:p w14:paraId="2FF227DD" w14:textId="77777777" w:rsidR="007B2BDF" w:rsidRPr="0061150F" w:rsidRDefault="007B2BDF" w:rsidP="007B2BDF">
                  <w:pPr>
                    <w:pStyle w:val="BodyText"/>
                    <w:rPr>
                      <w:rFonts w:ascii="Arial Narrow" w:hAnsi="Arial Narrow"/>
                      <w:sz w:val="15"/>
                      <w:szCs w:val="15"/>
                    </w:rPr>
                  </w:pPr>
                  <w:r w:rsidRPr="0061150F">
                    <w:rPr>
                      <w:rFonts w:ascii="Arial Narrow" w:hAnsi="Arial Narrow"/>
                      <w:sz w:val="15"/>
                      <w:szCs w:val="15"/>
                    </w:rPr>
                    <w:t>A minimum of </w:t>
                  </w:r>
                  <w:r w:rsidRPr="0061150F">
                    <w:rPr>
                      <w:rFonts w:ascii="Arial Narrow" w:hAnsi="Arial Narrow"/>
                      <w:sz w:val="15"/>
                      <w:szCs w:val="15"/>
                      <w:u w:val="single"/>
                    </w:rPr>
                    <w:t>two</w:t>
                  </w:r>
                  <w:r w:rsidRPr="0061150F">
                    <w:rPr>
                      <w:rFonts w:ascii="Arial Narrow" w:hAnsi="Arial Narrow"/>
                      <w:sz w:val="15"/>
                      <w:szCs w:val="15"/>
                    </w:rPr>
                    <w:t> disciplines (e.g. ANTH, ECON, ETHN, HIST, POLS, RPTA, etc.) must be taken in Area 4. Up to three units of the American Institutions graduation requirement may be satisfied in Area 4 in either US History or US Constitution and California government (see American Institutions Graduation Requirement).</w:t>
                  </w:r>
                </w:p>
              </w:tc>
            </w:tr>
            <w:tr w:rsidR="007B2BDF" w14:paraId="5C81CB53" w14:textId="77777777" w:rsidTr="00084839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511EC434" w14:textId="77777777" w:rsidR="007B2BDF" w:rsidRPr="008C5A9E" w:rsidRDefault="007B2BDF" w:rsidP="007B2BDF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8C5A9E">
                    <w:rPr>
                      <w:rFonts w:ascii="Arial Narrow" w:hAnsi="Arial Narrow"/>
                      <w:sz w:val="16"/>
                      <w:szCs w:val="16"/>
                    </w:rPr>
                    <w:t xml:space="preserve">Any Area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>4</w:t>
                  </w:r>
                  <w:r w:rsidRPr="008C5A9E">
                    <w:rPr>
                      <w:rFonts w:ascii="Arial Narrow" w:hAnsi="Arial Narrow"/>
                      <w:sz w:val="16"/>
                      <w:szCs w:val="16"/>
                    </w:rPr>
                    <w:t xml:space="preserve"> Course</w:t>
                  </w:r>
                </w:p>
              </w:tc>
              <w:tc>
                <w:tcPr>
                  <w:tcW w:w="1715" w:type="dxa"/>
                  <w:vAlign w:val="center"/>
                </w:tcPr>
                <w:p w14:paraId="2459E086" w14:textId="77777777" w:rsidR="007B2BDF" w:rsidRPr="008C5A9E" w:rsidRDefault="007B2BDF" w:rsidP="007B2BDF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2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34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vAlign w:val="center"/>
                </w:tcPr>
                <w:p w14:paraId="27074228" w14:textId="77777777" w:rsidR="007B2BDF" w:rsidRPr="008C5A9E" w:rsidRDefault="007B2BDF" w:rsidP="007B2BDF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7B2BDF" w14:paraId="56491271" w14:textId="77777777" w:rsidTr="00084839">
              <w:trPr>
                <w:trHeight w:val="63"/>
              </w:trPr>
              <w:tc>
                <w:tcPr>
                  <w:tcW w:w="4118" w:type="dxa"/>
                  <w:vAlign w:val="center"/>
                </w:tcPr>
                <w:p w14:paraId="7A622456" w14:textId="77777777" w:rsidR="007B2BDF" w:rsidRPr="008C5A9E" w:rsidRDefault="007B2BDF" w:rsidP="007B2BDF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Any Area 4 Course</w:t>
                  </w:r>
                </w:p>
              </w:tc>
              <w:tc>
                <w:tcPr>
                  <w:tcW w:w="1715" w:type="dxa"/>
                  <w:vAlign w:val="center"/>
                </w:tcPr>
                <w:p w14:paraId="2218FABE" w14:textId="77777777" w:rsidR="007B2BDF" w:rsidRPr="008C5A9E" w:rsidRDefault="007B2BDF" w:rsidP="007B2BDF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2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Text3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vAlign w:val="center"/>
                </w:tcPr>
                <w:p w14:paraId="33581C79" w14:textId="77777777" w:rsidR="007B2BDF" w:rsidRPr="008C5A9E" w:rsidRDefault="007B2BDF" w:rsidP="007B2BDF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7B2BDF" w14:paraId="1F811C16" w14:textId="77777777" w:rsidTr="00084839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4C5553A3" w14:textId="77777777" w:rsidR="007B2BDF" w:rsidRPr="008C5A9E" w:rsidRDefault="007B2BDF" w:rsidP="007B2BDF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</w:pPr>
                  <w:r w:rsidRPr="008C5A9E"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 xml:space="preserve">Any Area </w:t>
                  </w:r>
                  <w:r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>4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 xml:space="preserve"> Course (Upper Division, 100-199)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00768536" w14:textId="77777777" w:rsidR="007B2BDF" w:rsidRPr="008C5A9E" w:rsidRDefault="007B2BDF" w:rsidP="007B2BDF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5DE118CB" w14:textId="77777777" w:rsidR="007B2BDF" w:rsidRPr="008C5A9E" w:rsidRDefault="007B2BDF" w:rsidP="007B2BDF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7B2BDF" w14:paraId="6ADA2B53" w14:textId="77777777" w:rsidTr="00084839">
              <w:trPr>
                <w:trHeight w:val="63"/>
              </w:trPr>
              <w:tc>
                <w:tcPr>
                  <w:tcW w:w="7178" w:type="dxa"/>
                  <w:gridSpan w:val="3"/>
                  <w:shd w:val="pct25" w:color="auto" w:fill="auto"/>
                  <w:vAlign w:val="center"/>
                </w:tcPr>
                <w:p w14:paraId="371F2BFE" w14:textId="77777777" w:rsidR="007B2BDF" w:rsidRDefault="007B2BDF" w:rsidP="007B2BDF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15"/>
                      <w:szCs w:val="15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5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. </w:t>
                  </w: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Physical and Biological sciences (7-10 Units)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  <w:p w14:paraId="41E78B5C" w14:textId="77777777" w:rsidR="007B2BDF" w:rsidRPr="0061150F" w:rsidRDefault="007B2BDF" w:rsidP="007B2BDF">
                  <w:pPr>
                    <w:pStyle w:val="BodyText"/>
                    <w:rPr>
                      <w:rFonts w:ascii="Arial Narrow" w:hAnsi="Arial Narrow"/>
                      <w:sz w:val="15"/>
                      <w:szCs w:val="15"/>
                    </w:rPr>
                  </w:pPr>
                  <w:r w:rsidRPr="0061150F">
                    <w:rPr>
                      <w:rFonts w:ascii="Arial Narrow" w:hAnsi="Arial Narrow"/>
                      <w:sz w:val="15"/>
                      <w:szCs w:val="15"/>
                    </w:rPr>
                    <w:t>At least 3 units must be taken in each Subject Area 5A: Physical Science, 5B: Biological Science, and upper division Subject Area 5: Science or 2: Mathematical Concepts/Quantitative Reasoning. At least one course with a laboratory component (5C: Laboratory) must be taken in conjunction with Subject Area 5A or 5B.</w:t>
                  </w:r>
                </w:p>
              </w:tc>
            </w:tr>
            <w:tr w:rsidR="007B2BDF" w14:paraId="625F71EF" w14:textId="77777777" w:rsidTr="00084839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4EBD065D" w14:textId="77777777" w:rsidR="007B2BDF" w:rsidRPr="008C5A9E" w:rsidRDefault="007B2BDF" w:rsidP="007B2BDF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5A: Physical Science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44A9F753" w14:textId="77777777" w:rsidR="007B2BDF" w:rsidRDefault="007B2BDF" w:rsidP="007B2BDF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47820750" w14:textId="77777777" w:rsidR="007B2BDF" w:rsidRPr="00BD4707" w:rsidRDefault="007B2BDF" w:rsidP="007B2BDF">
                  <w:pPr>
                    <w:pStyle w:val="BodyText"/>
                    <w:rPr>
                      <w:rFonts w:ascii="Times New Roman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7B2BDF" w14:paraId="336B4D42" w14:textId="77777777" w:rsidTr="00084839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02A2D0EB" w14:textId="77777777" w:rsidR="007B2BDF" w:rsidRPr="008C5A9E" w:rsidRDefault="007B2BDF" w:rsidP="007B2BDF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5B: Biological Science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3B357AD9" w14:textId="77777777" w:rsidR="007B2BDF" w:rsidRDefault="007B2BDF" w:rsidP="007B2BDF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0DB6A882" w14:textId="77777777" w:rsidR="007B2BDF" w:rsidRPr="00BD4707" w:rsidRDefault="007B2BDF" w:rsidP="007B2BDF">
                  <w:pPr>
                    <w:pStyle w:val="BodyText"/>
                    <w:rPr>
                      <w:rFonts w:ascii="Times New Roman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7B2BDF" w14:paraId="197B9DB9" w14:textId="77777777" w:rsidTr="00084839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367FA223" w14:textId="77777777" w:rsidR="007B2BDF" w:rsidRPr="008C5A9E" w:rsidRDefault="007B2BDF" w:rsidP="007B2BDF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5C: Laboratory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597BE54A" w14:textId="77777777" w:rsidR="007B2BDF" w:rsidRDefault="007B2BDF" w:rsidP="007B2BDF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01183A27" w14:textId="77777777" w:rsidR="007B2BDF" w:rsidRPr="00BD4707" w:rsidRDefault="007B2BDF" w:rsidP="007B2BDF">
                  <w:pPr>
                    <w:pStyle w:val="BodyText"/>
                    <w:rPr>
                      <w:rFonts w:ascii="Times New Roman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7B2BDF" w14:paraId="4FA54B0E" w14:textId="77777777" w:rsidTr="00084839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365E747C" w14:textId="77777777" w:rsidR="007B2BDF" w:rsidRPr="006D4FE9" w:rsidRDefault="007B2BDF" w:rsidP="007B2BDF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</w:pPr>
                  <w:r w:rsidRPr="006D4FE9">
                    <w:rPr>
                      <w:rFonts w:ascii="Arial Narrow" w:hAnsi="Arial Narrow"/>
                      <w:b/>
                      <w:bCs/>
                      <w:sz w:val="16"/>
                      <w:szCs w:val="16"/>
                    </w:rPr>
                    <w:t>Any Upper Division 5: Physical and Biological Sciences</w:t>
                  </w: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60A799D1" w14:textId="77777777" w:rsidR="007B2BDF" w:rsidRPr="00B23A86" w:rsidRDefault="007B2BDF" w:rsidP="007B2BDF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18C4C424" w14:textId="77777777" w:rsidR="007B2BDF" w:rsidRPr="00B23A86" w:rsidRDefault="007B2BDF" w:rsidP="007B2BDF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7B2BDF" w14:paraId="4C441D3F" w14:textId="77777777" w:rsidTr="00084839">
              <w:trPr>
                <w:trHeight w:val="63"/>
              </w:trPr>
              <w:tc>
                <w:tcPr>
                  <w:tcW w:w="4118" w:type="dxa"/>
                  <w:shd w:val="pct25" w:color="auto" w:fill="auto"/>
                  <w:vAlign w:val="center"/>
                </w:tcPr>
                <w:p w14:paraId="133D37D9" w14:textId="77777777" w:rsidR="007B2BDF" w:rsidRPr="008C5A9E" w:rsidRDefault="007B2BDF" w:rsidP="007B2BDF">
                  <w:pPr>
                    <w:pStyle w:val="BodyText"/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6</w:t>
                  </w:r>
                  <w:r w:rsidRPr="008C5A9E">
                    <w:rPr>
                      <w:rFonts w:ascii="Arial Narrow" w:hAnsi="Arial Narrow"/>
                      <w:b/>
                      <w:bCs/>
                      <w:sz w:val="20"/>
                      <w:szCs w:val="20"/>
                    </w:rPr>
                    <w:t>. Ethnic Studies (3 units) Lower-Division Only</w:t>
                  </w:r>
                </w:p>
              </w:tc>
              <w:tc>
                <w:tcPr>
                  <w:tcW w:w="1715" w:type="dxa"/>
                  <w:shd w:val="pct25" w:color="auto" w:fill="auto"/>
                  <w:vAlign w:val="center"/>
                </w:tcPr>
                <w:p w14:paraId="2E94388E" w14:textId="77777777" w:rsidR="007B2BDF" w:rsidRPr="00B23A86" w:rsidRDefault="007B2BDF" w:rsidP="007B2BDF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1345" w:type="dxa"/>
                  <w:shd w:val="pct25" w:color="auto" w:fill="auto"/>
                  <w:vAlign w:val="center"/>
                </w:tcPr>
                <w:p w14:paraId="074A6652" w14:textId="77777777" w:rsidR="007B2BDF" w:rsidRPr="00B23A86" w:rsidRDefault="007B2BDF" w:rsidP="007B2BDF">
                  <w:pPr>
                    <w:pStyle w:val="BodyText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</w:tr>
            <w:tr w:rsidR="007B2BDF" w14:paraId="65B6A5A4" w14:textId="77777777" w:rsidTr="00084839">
              <w:trPr>
                <w:trHeight w:val="63"/>
              </w:trPr>
              <w:tc>
                <w:tcPr>
                  <w:tcW w:w="4118" w:type="dxa"/>
                  <w:tcBorders>
                    <w:bottom w:val="single" w:sz="4" w:space="0" w:color="auto"/>
                  </w:tcBorders>
                  <w:vAlign w:val="center"/>
                </w:tcPr>
                <w:p w14:paraId="6C22E256" w14:textId="77777777" w:rsidR="007B2BDF" w:rsidRPr="00FD079E" w:rsidRDefault="007B2BDF" w:rsidP="007B2BDF">
                  <w:pPr>
                    <w:pStyle w:val="BodyText"/>
                    <w:rPr>
                      <w:rFonts w:ascii="Arial Narrow" w:hAnsi="Arial Narrow"/>
                      <w:color w:val="FF0000"/>
                      <w:sz w:val="16"/>
                      <w:szCs w:val="16"/>
                    </w:rPr>
                  </w:pPr>
                </w:p>
              </w:tc>
              <w:tc>
                <w:tcPr>
                  <w:tcW w:w="1715" w:type="dxa"/>
                  <w:tcBorders>
                    <w:bottom w:val="single" w:sz="4" w:space="0" w:color="auto"/>
                  </w:tcBorders>
                  <w:vAlign w:val="center"/>
                </w:tcPr>
                <w:p w14:paraId="1151DF07" w14:textId="77777777" w:rsidR="007B2BDF" w:rsidRPr="008C5A9E" w:rsidRDefault="007B2BDF" w:rsidP="007B2BDF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noProof/>
                      <w:sz w:val="16"/>
                      <w:szCs w:val="16"/>
                    </w:rPr>
                    <w:t> </w:t>
                  </w:r>
                  <w:r>
                    <w:rPr>
                      <w:rFonts w:ascii="Arial Narrow" w:hAnsi="Arial Narrow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345" w:type="dxa"/>
                  <w:tcBorders>
                    <w:bottom w:val="single" w:sz="4" w:space="0" w:color="auto"/>
                  </w:tcBorders>
                  <w:vAlign w:val="center"/>
                </w:tcPr>
                <w:p w14:paraId="0CE5C4AC" w14:textId="77777777" w:rsidR="007B2BDF" w:rsidRPr="008C5A9E" w:rsidRDefault="007B2BDF" w:rsidP="007B2BDF">
                  <w:pPr>
                    <w:pStyle w:val="BodyText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instrText xml:space="preserve"> FORMDROPDOWN </w:instrText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separate"/>
                  </w:r>
                  <w:r w:rsidRPr="00BD4707">
                    <w:rPr>
                      <w:rFonts w:ascii="Times New Roman"/>
                      <w:sz w:val="16"/>
                      <w:szCs w:val="16"/>
                    </w:rPr>
                    <w:fldChar w:fldCharType="end"/>
                  </w:r>
                </w:p>
              </w:tc>
            </w:tr>
          </w:tbl>
          <w:p w14:paraId="2AFD7665" w14:textId="77777777" w:rsidR="00084839" w:rsidRDefault="00084839" w:rsidP="00D21A6F">
            <w:pPr>
              <w:pStyle w:val="BodyText"/>
              <w:spacing w:before="4"/>
              <w:rPr>
                <w:b/>
                <w:sz w:val="27"/>
              </w:rPr>
            </w:pPr>
          </w:p>
        </w:tc>
        <w:tc>
          <w:tcPr>
            <w:tcW w:w="4206" w:type="dxa"/>
          </w:tcPr>
          <w:p w14:paraId="58B3D728" w14:textId="77777777" w:rsidR="00084839" w:rsidRDefault="00084839" w:rsidP="00D21A6F">
            <w:pPr>
              <w:pStyle w:val="BodyText"/>
              <w:spacing w:before="4"/>
              <w:rPr>
                <w:b/>
                <w:sz w:val="27"/>
              </w:rPr>
            </w:pPr>
          </w:p>
          <w:p w14:paraId="06520AE7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Student Name: </w:t>
            </w:r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1478EC94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Student ID: </w:t>
            </w:r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7E18A721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Catalog Year: </w:t>
            </w:r>
            <w: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12D09421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Advisor: </w:t>
            </w: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66CF6245" w14:textId="77777777" w:rsidR="00084839" w:rsidRDefault="00084839" w:rsidP="00084839">
            <w:pPr>
              <w:pStyle w:val="BodyText"/>
              <w:spacing w:before="4" w:after="20"/>
            </w:pPr>
            <w:r>
              <w:t xml:space="preserve">Major: </w:t>
            </w:r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3CF9D851" w14:textId="77777777" w:rsidR="00084839" w:rsidRPr="00084839" w:rsidRDefault="00084839" w:rsidP="00084839">
            <w:pPr>
              <w:pStyle w:val="BodyText"/>
              <w:spacing w:before="4" w:after="20"/>
            </w:pPr>
            <w:r>
              <w:t xml:space="preserve">Date: </w:t>
            </w:r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57EC80CD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27162F76" w14:textId="77777777" w:rsidR="00084839" w:rsidRDefault="00084839" w:rsidP="00D21A6F">
            <w:pPr>
              <w:ind w:left="112"/>
              <w:rPr>
                <w:b/>
                <w:w w:val="85"/>
              </w:rPr>
            </w:pPr>
            <w:r>
              <w:rPr>
                <w:b/>
                <w:noProof/>
                <w:sz w:val="27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8C5B8B8" wp14:editId="744C19AC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17357</wp:posOffset>
                      </wp:positionV>
                      <wp:extent cx="2540000" cy="787400"/>
                      <wp:effectExtent l="0" t="0" r="12700" b="12700"/>
                      <wp:wrapNone/>
                      <wp:docPr id="200010523" name="Text Box 2000105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40000" cy="787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688997" w14:textId="77777777" w:rsidR="00084839" w:rsidRDefault="00084839" w:rsidP="00084839">
                                  <w:pPr>
                                    <w:jc w:val="both"/>
                                  </w:pP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help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complete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your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degree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timely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manner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not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take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more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units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than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 w:rsidR="009E15F6">
                                    <w:rPr>
                                      <w:w w:val="90"/>
                                      <w:sz w:val="16"/>
                                    </w:rPr>
                                    <w:t>necessary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,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there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ways to use single courses to meet more than one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requirement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(overlap).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There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is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no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way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list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all</w:t>
                                  </w:r>
                                  <w:r>
                                    <w:rPr>
                                      <w:spacing w:val="2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possible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overlaps,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so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please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complete</w:t>
                                  </w:r>
                                  <w:r>
                                    <w:rPr>
                                      <w:spacing w:val="7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this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form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3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professional</w:t>
                                  </w:r>
                                  <w:r>
                                    <w:rPr>
                                      <w:spacing w:val="1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advisor.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We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can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help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you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identify</w:t>
                                  </w:r>
                                  <w:r>
                                    <w:rPr>
                                      <w:spacing w:val="8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7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best</w:t>
                                  </w:r>
                                  <w:r>
                                    <w:rPr>
                                      <w:spacing w:val="6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course</w:t>
                                  </w:r>
                                  <w:r>
                                    <w:rPr>
                                      <w:spacing w:val="5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4"/>
                                      <w:w w:val="9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0"/>
                                      <w:sz w:val="16"/>
                                    </w:rPr>
                                    <w:t>action.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C5B8B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00010523" o:spid="_x0000_s1026" type="#_x0000_t202" style="position:absolute;left:0;text-align:left;margin-left:.4pt;margin-top:1.35pt;width:200pt;height:6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" fillcolor="white [3201]" strokeweight=".5pt">
                      <v:textbox>
                        <w:txbxContent>
                          <w:p w14:paraId="4F688997" w14:textId="77777777" w:rsidR="00084839" w:rsidRDefault="00084839" w:rsidP="00084839">
                            <w:pPr>
                              <w:jc w:val="both"/>
                            </w:pPr>
                            <w:r>
                              <w:rPr>
                                <w:w w:val="90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help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you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complete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your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degree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in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timely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manner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and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not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take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more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units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than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 w:rsidR="009E15F6">
                              <w:rPr>
                                <w:w w:val="90"/>
                                <w:sz w:val="16"/>
                              </w:rPr>
                              <w:t>necessary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,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there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are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ways to use single courses to meet more than one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requirement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(overlap).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There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is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no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way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to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list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all</w:t>
                            </w:r>
                            <w:r>
                              <w:rPr>
                                <w:spacing w:val="2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possible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overlaps,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so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please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complete</w:t>
                            </w:r>
                            <w:r>
                              <w:rPr>
                                <w:spacing w:val="7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this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form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with</w:t>
                            </w:r>
                            <w:r>
                              <w:rPr>
                                <w:spacing w:val="3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professional</w:t>
                            </w:r>
                            <w:r>
                              <w:rPr>
                                <w:spacing w:val="1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advisor.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We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can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help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you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identify</w:t>
                            </w:r>
                            <w:r>
                              <w:rPr>
                                <w:spacing w:val="8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the</w:t>
                            </w:r>
                            <w:r>
                              <w:rPr>
                                <w:spacing w:val="7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best</w:t>
                            </w:r>
                            <w:r>
                              <w:rPr>
                                <w:spacing w:val="6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course</w:t>
                            </w:r>
                            <w:r>
                              <w:rPr>
                                <w:spacing w:val="5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of</w:t>
                            </w:r>
                            <w:r>
                              <w:rPr>
                                <w:spacing w:val="4"/>
                                <w:w w:val="9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  <w:sz w:val="16"/>
                              </w:rPr>
                              <w:t>action.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927866E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1C5CE528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32CFF60A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6F1EB48C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080153AD" w14:textId="77777777" w:rsidR="00084839" w:rsidRDefault="00084839" w:rsidP="00D21A6F">
            <w:pPr>
              <w:ind w:left="112"/>
              <w:rPr>
                <w:b/>
                <w:w w:val="85"/>
              </w:rPr>
            </w:pPr>
          </w:p>
          <w:p w14:paraId="35F3CE38" w14:textId="77777777" w:rsidR="00084839" w:rsidRDefault="00084839" w:rsidP="00D21A6F">
            <w:pPr>
              <w:ind w:left="112"/>
              <w:rPr>
                <w:b/>
              </w:rPr>
            </w:pPr>
            <w:r>
              <w:rPr>
                <w:b/>
                <w:w w:val="85"/>
              </w:rPr>
              <w:t>Course</w:t>
            </w:r>
            <w:r>
              <w:rPr>
                <w:b/>
                <w:spacing w:val="-5"/>
                <w:w w:val="85"/>
              </w:rPr>
              <w:t xml:space="preserve"> </w:t>
            </w:r>
            <w:r>
              <w:rPr>
                <w:b/>
                <w:w w:val="85"/>
              </w:rPr>
              <w:t>Options</w:t>
            </w:r>
          </w:p>
          <w:p w14:paraId="653B00ED" w14:textId="77777777" w:rsidR="00084839" w:rsidRDefault="00084839" w:rsidP="00D21A6F">
            <w:pPr>
              <w:tabs>
                <w:tab w:val="left" w:pos="4228"/>
              </w:tabs>
              <w:spacing w:before="81"/>
              <w:ind w:left="112"/>
            </w:pPr>
            <w:r>
              <w:rPr>
                <w:u w:val="single"/>
              </w:rPr>
              <w:t>1.</w:t>
            </w:r>
            <w:r w:rsidR="007B2BDF">
              <w:rPr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7B2BDF">
              <w:rPr>
                <w:u w:val="single"/>
              </w:rPr>
              <w:instrText xml:space="preserve"> FORMTEXT </w:instrText>
            </w:r>
            <w:r w:rsidR="007B2BDF">
              <w:rPr>
                <w:u w:val="single"/>
              </w:rPr>
            </w:r>
            <w:r w:rsidR="007B2BDF">
              <w:rPr>
                <w:u w:val="single"/>
              </w:rPr>
              <w:fldChar w:fldCharType="separate"/>
            </w:r>
            <w:r w:rsidR="007B2BDF">
              <w:rPr>
                <w:noProof/>
                <w:u w:val="single"/>
              </w:rPr>
              <w:t> </w:t>
            </w:r>
            <w:r w:rsidR="007B2BDF">
              <w:rPr>
                <w:noProof/>
                <w:u w:val="single"/>
              </w:rPr>
              <w:t> </w:t>
            </w:r>
            <w:r w:rsidR="007B2BDF">
              <w:rPr>
                <w:noProof/>
                <w:u w:val="single"/>
              </w:rPr>
              <w:t> </w:t>
            </w:r>
            <w:r w:rsidR="007B2BDF">
              <w:rPr>
                <w:noProof/>
                <w:u w:val="single"/>
              </w:rPr>
              <w:t> </w:t>
            </w:r>
            <w:r w:rsidR="007B2BDF">
              <w:rPr>
                <w:noProof/>
                <w:u w:val="single"/>
              </w:rPr>
              <w:t> </w:t>
            </w:r>
            <w:r w:rsidR="007B2BDF">
              <w:rPr>
                <w:u w:val="single"/>
              </w:rPr>
              <w:fldChar w:fldCharType="end"/>
            </w:r>
          </w:p>
          <w:p w14:paraId="239F61FC" w14:textId="77777777" w:rsidR="00084839" w:rsidRDefault="00084839" w:rsidP="00D21A6F">
            <w:pPr>
              <w:tabs>
                <w:tab w:val="left" w:pos="4274"/>
              </w:tabs>
              <w:spacing w:before="88"/>
              <w:ind w:left="112"/>
            </w:pPr>
            <w:r>
              <w:rPr>
                <w:u w:val="single"/>
              </w:rPr>
              <w:t>2.</w:t>
            </w:r>
            <w:r>
              <w:rPr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347ECAE0" w14:textId="77777777" w:rsidR="00084839" w:rsidRDefault="00084839" w:rsidP="00D21A6F">
            <w:pPr>
              <w:tabs>
                <w:tab w:val="left" w:pos="4274"/>
              </w:tabs>
              <w:spacing w:before="85"/>
              <w:ind w:left="112"/>
            </w:pPr>
            <w:r>
              <w:rPr>
                <w:u w:val="single"/>
              </w:rPr>
              <w:t>3.</w:t>
            </w:r>
            <w:r>
              <w:rPr>
                <w:u w:val="single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7F39D467" w14:textId="77777777" w:rsidR="00084839" w:rsidRPr="00123F3F" w:rsidRDefault="00084839" w:rsidP="00D21A6F">
            <w:pPr>
              <w:tabs>
                <w:tab w:val="left" w:pos="4274"/>
              </w:tabs>
              <w:spacing w:before="88"/>
              <w:ind w:left="112"/>
              <w:rPr>
                <w:u w:val="single"/>
              </w:rPr>
            </w:pPr>
            <w:r>
              <w:rPr>
                <w:u w:val="single"/>
              </w:rPr>
              <w:t>4.</w:t>
            </w:r>
            <w:r>
              <w:rPr>
                <w:u w:val="single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68967C3C" w14:textId="77777777" w:rsidR="00084839" w:rsidRDefault="00084839" w:rsidP="00D21A6F">
            <w:pPr>
              <w:tabs>
                <w:tab w:val="left" w:pos="4274"/>
              </w:tabs>
              <w:spacing w:before="88"/>
              <w:ind w:left="112"/>
            </w:pPr>
            <w:r>
              <w:rPr>
                <w:u w:val="single"/>
              </w:rPr>
              <w:t>5.</w:t>
            </w:r>
            <w:r>
              <w:rPr>
                <w:u w:val="single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7028FDB5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u w:val="single"/>
              </w:rPr>
            </w:pPr>
            <w:r>
              <w:rPr>
                <w:u w:val="single"/>
              </w:rPr>
              <w:t>6.</w:t>
            </w:r>
            <w:r>
              <w:rPr>
                <w:u w:val="single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u w:val="single"/>
              </w:rPr>
              <w:instrText xml:space="preserve"> FORMTEXT </w:instrText>
            </w:r>
            <w:r>
              <w:rPr>
                <w:u w:val="single"/>
              </w:rPr>
            </w:r>
            <w:r>
              <w:rPr>
                <w:u w:val="single"/>
              </w:rPr>
              <w:fldChar w:fldCharType="separate"/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noProof/>
                <w:u w:val="single"/>
              </w:rPr>
              <w:t> </w:t>
            </w:r>
            <w:r>
              <w:rPr>
                <w:u w:val="single"/>
              </w:rPr>
              <w:fldChar w:fldCharType="end"/>
            </w:r>
          </w:p>
          <w:p w14:paraId="6F9A08E1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t>To Do:</w:t>
            </w:r>
          </w:p>
          <w:p w14:paraId="035390F5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37ECCC2A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126133D7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360E7BA6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64AA6027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773791A1" w14:textId="77777777" w:rsidR="00084839" w:rsidRDefault="00084839" w:rsidP="00D21A6F">
            <w:pPr>
              <w:tabs>
                <w:tab w:val="left" w:pos="4337"/>
              </w:tabs>
              <w:spacing w:before="85"/>
              <w:ind w:left="112"/>
            </w:pPr>
            <w: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29DAC90C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20"/>
                <w:szCs w:val="20"/>
              </w:rPr>
            </w:pPr>
            <w:r w:rsidRPr="00F57E50">
              <w:rPr>
                <w:rFonts w:ascii="Arial Narrow" w:hAnsi="Arial Narrow"/>
                <w:sz w:val="20"/>
                <w:szCs w:val="20"/>
                <w:u w:val="single"/>
              </w:rPr>
              <w:t>Academic Resources:</w:t>
            </w:r>
          </w:p>
          <w:p w14:paraId="495F9911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hyperlink r:id="rId7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Degree requirements, course descriptions, and department contact info</w:t>
              </w:r>
            </w:hyperlink>
            <w:r w:rsidR="00FD102B">
              <w:rPr>
                <w:rFonts w:ascii="Arial Narrow" w:hAnsi="Arial Narrow"/>
                <w:sz w:val="16"/>
                <w:szCs w:val="16"/>
              </w:rPr>
              <w:t>.</w:t>
            </w:r>
          </w:p>
          <w:p w14:paraId="737FF47E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hyperlink r:id="rId8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Registration information, university policies, document receiving, and Financial Aid</w:t>
              </w:r>
            </w:hyperlink>
          </w:p>
          <w:p w14:paraId="0ED38561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hyperlink r:id="rId9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Peer Tutoring and Supplemental Instructio</w:t>
              </w:r>
              <w:r w:rsidR="00FD102B"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n</w:t>
              </w:r>
            </w:hyperlink>
            <w:r w:rsidR="00FD102B">
              <w:rPr>
                <w:rFonts w:ascii="Arial Narrow" w:hAnsi="Arial Narrow"/>
                <w:sz w:val="16"/>
                <w:szCs w:val="16"/>
              </w:rPr>
              <w:t>.</w:t>
            </w:r>
          </w:p>
          <w:p w14:paraId="63B09A9A" w14:textId="77777777" w:rsidR="00084839" w:rsidRPr="00F57E50" w:rsidRDefault="00084839" w:rsidP="00D21A6F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r w:rsidRPr="00F57E50">
              <w:rPr>
                <w:rFonts w:ascii="Arial Narrow" w:hAnsi="Arial Narrow"/>
                <w:sz w:val="16"/>
                <w:szCs w:val="16"/>
              </w:rPr>
              <w:t xml:space="preserve">Information about transferrable courses from community colleges: </w:t>
            </w:r>
            <w:hyperlink r:id="rId10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assist.org</w:t>
              </w:r>
            </w:hyperlink>
          </w:p>
          <w:p w14:paraId="0927E0E9" w14:textId="77777777" w:rsidR="00084839" w:rsidRPr="009E15F6" w:rsidRDefault="00084839" w:rsidP="009E15F6">
            <w:pPr>
              <w:tabs>
                <w:tab w:val="left" w:pos="4337"/>
              </w:tabs>
              <w:spacing w:before="85"/>
              <w:ind w:left="112"/>
              <w:rPr>
                <w:rFonts w:ascii="Arial Narrow" w:hAnsi="Arial Narrow"/>
                <w:sz w:val="16"/>
                <w:szCs w:val="16"/>
              </w:rPr>
            </w:pPr>
            <w:hyperlink r:id="rId11" w:history="1">
              <w:r w:rsidRPr="00FD102B">
                <w:rPr>
                  <w:rStyle w:val="Hyperlink"/>
                  <w:rFonts w:ascii="Arial Narrow" w:hAnsi="Arial Narrow"/>
                  <w:sz w:val="16"/>
                  <w:szCs w:val="16"/>
                </w:rPr>
                <w:t>WPJ information, exam dates and registration</w:t>
              </w:r>
            </w:hyperlink>
            <w:r w:rsidR="00FD102B">
              <w:rPr>
                <w:rFonts w:ascii="Arial Narrow" w:hAnsi="Arial Narrow"/>
                <w:sz w:val="16"/>
                <w:szCs w:val="16"/>
              </w:rPr>
              <w:t>.</w:t>
            </w:r>
          </w:p>
        </w:tc>
      </w:tr>
    </w:tbl>
    <w:p w14:paraId="5071DB0D" w14:textId="77777777" w:rsidR="00FD102B" w:rsidRPr="00FD102B" w:rsidRDefault="00FD102B" w:rsidP="00FD102B">
      <w:pPr>
        <w:ind w:left="-360" w:right="-1080"/>
        <w:rPr>
          <w:sz w:val="12"/>
          <w:szCs w:val="12"/>
        </w:rPr>
      </w:pPr>
    </w:p>
    <w:p w14:paraId="3AED5591" w14:textId="77777777" w:rsidR="009E15F6" w:rsidRDefault="009E15F6" w:rsidP="00FD102B">
      <w:pPr>
        <w:ind w:left="-360" w:right="-1080"/>
        <w:sectPr w:rsidR="009E15F6" w:rsidSect="00084839">
          <w:headerReference w:type="default" r:id="rId12"/>
          <w:footerReference w:type="default" r:id="rId13"/>
          <w:footerReference w:type="first" r:id="rId14"/>
          <w:pgSz w:w="12240" w:h="15840"/>
          <w:pgMar w:top="1440" w:right="1440" w:bottom="819" w:left="1440" w:header="720" w:footer="405" w:gutter="0"/>
          <w:cols w:space="720"/>
          <w:docGrid w:linePitch="360"/>
        </w:sectPr>
      </w:pPr>
      <w:r>
        <w:rPr>
          <w:noProof/>
          <w:sz w:val="20"/>
        </w:rPr>
        <w:drawing>
          <wp:inline distT="0" distB="0" distL="0" distR="0" wp14:anchorId="2681C97B" wp14:editId="5C1B4009">
            <wp:extent cx="2133059" cy="781323"/>
            <wp:effectExtent l="0" t="0" r="635" b="6350"/>
            <wp:docPr id="3" name="image6.png" descr="WPJ score ch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0954" cy="791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F87F55" w14:textId="77777777" w:rsidR="009E15F6" w:rsidRDefault="005A0A0B" w:rsidP="009E15F6">
      <w:pPr>
        <w:jc w:val="right"/>
        <w:rPr>
          <w:w w:val="85"/>
        </w:rPr>
      </w:pPr>
      <w:r>
        <w:rPr>
          <w:w w:val="85"/>
        </w:rPr>
        <w:lastRenderedPageBreak/>
        <w:t>BA in Music</w:t>
      </w:r>
      <w:r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  <w:t>Notes:</w:t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  <w:r w:rsidR="009E15F6">
        <w:rPr>
          <w:w w:val="85"/>
        </w:rPr>
        <w:tab/>
      </w:r>
    </w:p>
    <w:tbl>
      <w:tblPr>
        <w:tblStyle w:val="TableGrid"/>
        <w:tblW w:w="0" w:type="auto"/>
        <w:tblInd w:w="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20"/>
        <w:gridCol w:w="3325"/>
      </w:tblGrid>
      <w:tr w:rsidR="009E15F6" w:rsidRPr="00471DE7" w14:paraId="0434F236" w14:textId="77777777" w:rsidTr="005A0A0B">
        <w:trPr>
          <w:trHeight w:val="5958"/>
        </w:trPr>
        <w:tc>
          <w:tcPr>
            <w:tcW w:w="7920" w:type="dxa"/>
          </w:tcPr>
          <w:tbl>
            <w:tblPr>
              <w:tblpPr w:leftFromText="180" w:rightFromText="180" w:vertAnchor="text" w:tblpY="1"/>
              <w:tblOverlap w:val="never"/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  <w:insideH w:val="single" w:sz="2" w:space="0" w:color="000000"/>
                <w:insideV w:val="single" w:sz="2" w:space="0" w:color="000000"/>
              </w:tblBorders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491"/>
              <w:gridCol w:w="356"/>
              <w:gridCol w:w="4024"/>
              <w:gridCol w:w="722"/>
              <w:gridCol w:w="1101"/>
            </w:tblGrid>
            <w:tr w:rsidR="005A0A0B" w14:paraId="66429C4D" w14:textId="77777777" w:rsidTr="005A0A0B">
              <w:trPr>
                <w:trHeight w:val="268"/>
              </w:trPr>
              <w:tc>
                <w:tcPr>
                  <w:tcW w:w="5871" w:type="dxa"/>
                  <w:gridSpan w:val="3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BFBFBF"/>
                </w:tcPr>
                <w:p w14:paraId="0139A9B0" w14:textId="77777777" w:rsidR="005A0A0B" w:rsidRDefault="005A0A0B" w:rsidP="005A0A0B">
                  <w:pPr>
                    <w:pStyle w:val="TableParagraph"/>
                    <w:spacing w:before="60" w:line="244" w:lineRule="exact"/>
                    <w:ind w:left="115"/>
                    <w:rPr>
                      <w:b/>
                    </w:rPr>
                  </w:pPr>
                  <w:r>
                    <w:rPr>
                      <w:b/>
                      <w:w w:val="85"/>
                    </w:rPr>
                    <w:t>REQUIRED LOWER DIVISION COURSES</w:t>
                  </w:r>
                  <w:r>
                    <w:rPr>
                      <w:b/>
                      <w:spacing w:val="18"/>
                      <w:w w:val="85"/>
                    </w:rPr>
                    <w:t xml:space="preserve"> </w:t>
                  </w:r>
                  <w:r w:rsidRPr="00982654">
                    <w:rPr>
                      <w:b/>
                      <w:i/>
                      <w:iCs/>
                      <w:w w:val="85"/>
                    </w:rPr>
                    <w:t>(20</w:t>
                  </w:r>
                  <w:r w:rsidRPr="00982654">
                    <w:rPr>
                      <w:b/>
                      <w:i/>
                      <w:iCs/>
                      <w:spacing w:val="8"/>
                      <w:w w:val="85"/>
                    </w:rPr>
                    <w:t xml:space="preserve"> </w:t>
                  </w:r>
                  <w:r w:rsidRPr="00982654">
                    <w:rPr>
                      <w:b/>
                      <w:i/>
                      <w:iCs/>
                      <w:w w:val="85"/>
                    </w:rPr>
                    <w:t>units)</w:t>
                  </w:r>
                </w:p>
              </w:tc>
              <w:tc>
                <w:tcPr>
                  <w:tcW w:w="722" w:type="dxa"/>
                  <w:tcBorders>
                    <w:top w:val="single" w:sz="4" w:space="0" w:color="auto"/>
                  </w:tcBorders>
                  <w:shd w:val="clear" w:color="auto" w:fill="BFBFBF"/>
                </w:tcPr>
                <w:p w14:paraId="1C2F7532" w14:textId="77777777" w:rsidR="005A0A0B" w:rsidRDefault="005A0A0B" w:rsidP="005A0A0B">
                  <w:pPr>
                    <w:pStyle w:val="TableParagraph"/>
                    <w:spacing w:before="40"/>
                    <w:jc w:val="center"/>
                    <w:rPr>
                      <w:rFonts w:ascii="Times New Roman"/>
                      <w:sz w:val="18"/>
                    </w:rPr>
                  </w:pPr>
                  <w:r>
                    <w:rPr>
                      <w:b/>
                    </w:rPr>
                    <w:t>UNITS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right w:val="single" w:sz="4" w:space="0" w:color="auto"/>
                  </w:tcBorders>
                  <w:shd w:val="clear" w:color="auto" w:fill="BFBFBF"/>
                </w:tcPr>
                <w:p w14:paraId="63AFB1BD" w14:textId="77777777" w:rsidR="005A0A0B" w:rsidRDefault="005A0A0B" w:rsidP="005A0A0B">
                  <w:pPr>
                    <w:pStyle w:val="TableParagraph"/>
                    <w:spacing w:before="60" w:line="244" w:lineRule="exact"/>
                    <w:ind w:right="187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MET</w:t>
                  </w:r>
                </w:p>
              </w:tc>
            </w:tr>
            <w:tr w:rsidR="005A0A0B" w14:paraId="49622AAE" w14:textId="77777777" w:rsidTr="005A0A0B">
              <w:trPr>
                <w:trHeight w:val="58"/>
              </w:trPr>
              <w:tc>
                <w:tcPr>
                  <w:tcW w:w="1847" w:type="dxa"/>
                  <w:gridSpan w:val="2"/>
                  <w:tcBorders>
                    <w:left w:val="single" w:sz="4" w:space="0" w:color="auto"/>
                    <w:right w:val="nil"/>
                  </w:tcBorders>
                </w:tcPr>
                <w:p w14:paraId="24732911" w14:textId="77777777" w:rsidR="005A0A0B" w:rsidRPr="00982654" w:rsidRDefault="005A0A0B" w:rsidP="005A0A0B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9</w:t>
                  </w:r>
                </w:p>
              </w:tc>
              <w:tc>
                <w:tcPr>
                  <w:tcW w:w="4024" w:type="dxa"/>
                  <w:tcBorders>
                    <w:left w:val="nil"/>
                  </w:tcBorders>
                </w:tcPr>
                <w:p w14:paraId="70FB24A6" w14:textId="77777777" w:rsidR="005A0A0B" w:rsidRPr="00982654" w:rsidRDefault="005A0A0B" w:rsidP="005A0A0B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Music in World Cultures</w:t>
                  </w:r>
                </w:p>
              </w:tc>
              <w:tc>
                <w:tcPr>
                  <w:tcW w:w="722" w:type="dxa"/>
                </w:tcPr>
                <w:p w14:paraId="6DB9EC56" w14:textId="77777777" w:rsidR="005A0A0B" w:rsidRPr="00982654" w:rsidRDefault="005A0A0B" w:rsidP="005A0A0B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101" w:type="dxa"/>
                  <w:tcBorders>
                    <w:right w:val="single" w:sz="4" w:space="0" w:color="auto"/>
                  </w:tcBorders>
                </w:tcPr>
                <w:p w14:paraId="10AC9F26" w14:textId="77777777" w:rsidR="005A0A0B" w:rsidRPr="00982654" w:rsidRDefault="005A0A0B" w:rsidP="005A0A0B">
                  <w:pPr>
                    <w:pStyle w:val="TableParagraph"/>
                    <w:ind w:left="87" w:hanging="29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bookmarkStart w:id="2" w:name="Dropdown1"/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  <w:bookmarkEnd w:id="2"/>
                </w:p>
              </w:tc>
            </w:tr>
            <w:tr w:rsidR="005A0A0B" w14:paraId="25A7BABE" w14:textId="77777777" w:rsidTr="005A0A0B">
              <w:trPr>
                <w:trHeight w:val="58"/>
              </w:trPr>
              <w:tc>
                <w:tcPr>
                  <w:tcW w:w="1847" w:type="dxa"/>
                  <w:gridSpan w:val="2"/>
                  <w:tcBorders>
                    <w:left w:val="single" w:sz="4" w:space="0" w:color="auto"/>
                    <w:right w:val="nil"/>
                  </w:tcBorders>
                </w:tcPr>
                <w:p w14:paraId="560C1FB0" w14:textId="77777777" w:rsidR="005A0A0B" w:rsidRPr="00982654" w:rsidRDefault="005A0A0B" w:rsidP="005A0A0B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10A or</w:t>
                  </w:r>
                </w:p>
                <w:p w14:paraId="2A2891E8" w14:textId="77777777" w:rsidR="005A0A0B" w:rsidRPr="00982654" w:rsidRDefault="005A0A0B" w:rsidP="005A0A0B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 xml:space="preserve">    MUSC 10C</w:t>
                  </w:r>
                </w:p>
              </w:tc>
              <w:tc>
                <w:tcPr>
                  <w:tcW w:w="4024" w:type="dxa"/>
                  <w:tcBorders>
                    <w:left w:val="nil"/>
                  </w:tcBorders>
                </w:tcPr>
                <w:p w14:paraId="71724B7E" w14:textId="77777777" w:rsidR="005A0A0B" w:rsidRPr="00982654" w:rsidRDefault="005A0A0B" w:rsidP="005A0A0B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Survey of Music Literature I</w:t>
                  </w:r>
                </w:p>
                <w:p w14:paraId="48C71549" w14:textId="77777777" w:rsidR="005A0A0B" w:rsidRPr="00982654" w:rsidRDefault="005A0A0B" w:rsidP="005A0A0B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Survey of Music Literature III</w:t>
                  </w:r>
                </w:p>
              </w:tc>
              <w:tc>
                <w:tcPr>
                  <w:tcW w:w="722" w:type="dxa"/>
                </w:tcPr>
                <w:p w14:paraId="18887CBF" w14:textId="77777777" w:rsidR="005A0A0B" w:rsidRPr="00982654" w:rsidRDefault="005A0A0B" w:rsidP="005A0A0B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101" w:type="dxa"/>
                  <w:tcBorders>
                    <w:right w:val="single" w:sz="4" w:space="0" w:color="auto"/>
                  </w:tcBorders>
                </w:tcPr>
                <w:p w14:paraId="47265C17" w14:textId="77777777" w:rsidR="005A0A0B" w:rsidRPr="00982654" w:rsidRDefault="005A0A0B" w:rsidP="005A0A0B">
                  <w:pPr>
                    <w:pStyle w:val="TableParagraph"/>
                    <w:ind w:left="87" w:hanging="29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5A0A0B" w14:paraId="6677161C" w14:textId="77777777" w:rsidTr="005A0A0B">
              <w:trPr>
                <w:trHeight w:val="58"/>
              </w:trPr>
              <w:tc>
                <w:tcPr>
                  <w:tcW w:w="1847" w:type="dxa"/>
                  <w:gridSpan w:val="2"/>
                  <w:tcBorders>
                    <w:left w:val="single" w:sz="4" w:space="0" w:color="auto"/>
                    <w:right w:val="nil"/>
                  </w:tcBorders>
                </w:tcPr>
                <w:p w14:paraId="2EB3E371" w14:textId="77777777" w:rsidR="005A0A0B" w:rsidRPr="00982654" w:rsidRDefault="005A0A0B" w:rsidP="005A0A0B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10B</w:t>
                  </w:r>
                </w:p>
              </w:tc>
              <w:tc>
                <w:tcPr>
                  <w:tcW w:w="4024" w:type="dxa"/>
                  <w:tcBorders>
                    <w:left w:val="nil"/>
                  </w:tcBorders>
                </w:tcPr>
                <w:p w14:paraId="4629266A" w14:textId="77777777" w:rsidR="005A0A0B" w:rsidRPr="00982654" w:rsidRDefault="005A0A0B" w:rsidP="005A0A0B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Survey of Music Literature II</w:t>
                  </w:r>
                </w:p>
              </w:tc>
              <w:tc>
                <w:tcPr>
                  <w:tcW w:w="722" w:type="dxa"/>
                </w:tcPr>
                <w:p w14:paraId="33B38B79" w14:textId="77777777" w:rsidR="005A0A0B" w:rsidRPr="00982654" w:rsidRDefault="005A0A0B" w:rsidP="005A0A0B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101" w:type="dxa"/>
                  <w:tcBorders>
                    <w:right w:val="single" w:sz="4" w:space="0" w:color="auto"/>
                  </w:tcBorders>
                </w:tcPr>
                <w:p w14:paraId="09FA6811" w14:textId="77777777" w:rsidR="005A0A0B" w:rsidRPr="00982654" w:rsidRDefault="005A0A0B" w:rsidP="005A0A0B">
                  <w:pPr>
                    <w:pStyle w:val="TableParagraph"/>
                    <w:ind w:left="87" w:hanging="29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5A0A0B" w14:paraId="547EEBD7" w14:textId="77777777" w:rsidTr="005A0A0B">
              <w:trPr>
                <w:trHeight w:val="58"/>
              </w:trPr>
              <w:tc>
                <w:tcPr>
                  <w:tcW w:w="1847" w:type="dxa"/>
                  <w:gridSpan w:val="2"/>
                  <w:tcBorders>
                    <w:left w:val="single" w:sz="4" w:space="0" w:color="auto"/>
                    <w:right w:val="nil"/>
                  </w:tcBorders>
                </w:tcPr>
                <w:p w14:paraId="01982A62" w14:textId="77777777" w:rsidR="005A0A0B" w:rsidRPr="00982654" w:rsidRDefault="005A0A0B" w:rsidP="005A0A0B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11A</w:t>
                  </w:r>
                </w:p>
              </w:tc>
              <w:tc>
                <w:tcPr>
                  <w:tcW w:w="4024" w:type="dxa"/>
                  <w:tcBorders>
                    <w:left w:val="nil"/>
                  </w:tcBorders>
                </w:tcPr>
                <w:p w14:paraId="459EAEE5" w14:textId="77777777" w:rsidR="005A0A0B" w:rsidRPr="00982654" w:rsidRDefault="005A0A0B" w:rsidP="005A0A0B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Music Theory I</w:t>
                  </w:r>
                </w:p>
              </w:tc>
              <w:tc>
                <w:tcPr>
                  <w:tcW w:w="722" w:type="dxa"/>
                </w:tcPr>
                <w:p w14:paraId="73A850FE" w14:textId="77777777" w:rsidR="005A0A0B" w:rsidRPr="00982654" w:rsidRDefault="005A0A0B" w:rsidP="005A0A0B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101" w:type="dxa"/>
                  <w:tcBorders>
                    <w:right w:val="single" w:sz="4" w:space="0" w:color="auto"/>
                  </w:tcBorders>
                </w:tcPr>
                <w:p w14:paraId="1B3828B8" w14:textId="77777777" w:rsidR="005A0A0B" w:rsidRPr="00982654" w:rsidRDefault="005A0A0B" w:rsidP="005A0A0B">
                  <w:pPr>
                    <w:pStyle w:val="TableParagraph"/>
                    <w:ind w:left="87" w:hanging="29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5A0A0B" w14:paraId="3164280F" w14:textId="77777777" w:rsidTr="005A0A0B">
              <w:trPr>
                <w:trHeight w:val="58"/>
              </w:trPr>
              <w:tc>
                <w:tcPr>
                  <w:tcW w:w="1847" w:type="dxa"/>
                  <w:gridSpan w:val="2"/>
                  <w:tcBorders>
                    <w:left w:val="single" w:sz="4" w:space="0" w:color="auto"/>
                    <w:right w:val="nil"/>
                  </w:tcBorders>
                </w:tcPr>
                <w:p w14:paraId="242A7E82" w14:textId="77777777" w:rsidR="005A0A0B" w:rsidRPr="00982654" w:rsidRDefault="005A0A0B" w:rsidP="005A0A0B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11B</w:t>
                  </w:r>
                </w:p>
              </w:tc>
              <w:tc>
                <w:tcPr>
                  <w:tcW w:w="4024" w:type="dxa"/>
                  <w:tcBorders>
                    <w:left w:val="nil"/>
                  </w:tcBorders>
                </w:tcPr>
                <w:p w14:paraId="0D440E2E" w14:textId="77777777" w:rsidR="005A0A0B" w:rsidRPr="00982654" w:rsidRDefault="005A0A0B" w:rsidP="005A0A0B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Music Theory II</w:t>
                  </w:r>
                </w:p>
              </w:tc>
              <w:tc>
                <w:tcPr>
                  <w:tcW w:w="722" w:type="dxa"/>
                </w:tcPr>
                <w:p w14:paraId="06E0C318" w14:textId="77777777" w:rsidR="005A0A0B" w:rsidRPr="00982654" w:rsidRDefault="005A0A0B" w:rsidP="005A0A0B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101" w:type="dxa"/>
                  <w:tcBorders>
                    <w:right w:val="single" w:sz="4" w:space="0" w:color="auto"/>
                  </w:tcBorders>
                </w:tcPr>
                <w:p w14:paraId="77A93506" w14:textId="77777777" w:rsidR="005A0A0B" w:rsidRPr="00982654" w:rsidRDefault="005A0A0B" w:rsidP="005A0A0B">
                  <w:pPr>
                    <w:pStyle w:val="TableParagraph"/>
                    <w:ind w:left="87" w:hanging="29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5A0A0B" w14:paraId="5634BCE3" w14:textId="77777777" w:rsidTr="005A0A0B">
              <w:trPr>
                <w:trHeight w:val="58"/>
              </w:trPr>
              <w:tc>
                <w:tcPr>
                  <w:tcW w:w="1847" w:type="dxa"/>
                  <w:gridSpan w:val="2"/>
                  <w:tcBorders>
                    <w:left w:val="single" w:sz="4" w:space="0" w:color="auto"/>
                    <w:right w:val="nil"/>
                  </w:tcBorders>
                </w:tcPr>
                <w:p w14:paraId="6A618B1B" w14:textId="77777777" w:rsidR="005A0A0B" w:rsidRPr="00982654" w:rsidRDefault="005A0A0B" w:rsidP="005A0A0B">
                  <w:pPr>
                    <w:pStyle w:val="TableParagraph"/>
                    <w:ind w:left="142"/>
                    <w:rPr>
                      <w:w w:val="80"/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11C</w:t>
                  </w:r>
                </w:p>
              </w:tc>
              <w:tc>
                <w:tcPr>
                  <w:tcW w:w="4024" w:type="dxa"/>
                  <w:tcBorders>
                    <w:left w:val="nil"/>
                  </w:tcBorders>
                </w:tcPr>
                <w:p w14:paraId="3B228BD6" w14:textId="77777777" w:rsidR="005A0A0B" w:rsidRPr="00982654" w:rsidRDefault="005A0A0B" w:rsidP="005A0A0B">
                  <w:pPr>
                    <w:pStyle w:val="TableParagraph"/>
                    <w:rPr>
                      <w:w w:val="90"/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Music Theory III</w:t>
                  </w:r>
                </w:p>
              </w:tc>
              <w:tc>
                <w:tcPr>
                  <w:tcW w:w="722" w:type="dxa"/>
                </w:tcPr>
                <w:p w14:paraId="375B6257" w14:textId="77777777" w:rsidR="005A0A0B" w:rsidRPr="00982654" w:rsidRDefault="005A0A0B" w:rsidP="005A0A0B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101" w:type="dxa"/>
                  <w:tcBorders>
                    <w:right w:val="single" w:sz="4" w:space="0" w:color="auto"/>
                  </w:tcBorders>
                </w:tcPr>
                <w:p w14:paraId="47D87607" w14:textId="77777777" w:rsidR="005A0A0B" w:rsidRPr="00982654" w:rsidRDefault="005A0A0B" w:rsidP="005A0A0B">
                  <w:pPr>
                    <w:pStyle w:val="TableParagraph"/>
                    <w:ind w:left="87" w:hanging="29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5A0A0B" w14:paraId="01179917" w14:textId="77777777" w:rsidTr="005A0A0B">
              <w:trPr>
                <w:trHeight w:val="58"/>
              </w:trPr>
              <w:tc>
                <w:tcPr>
                  <w:tcW w:w="1847" w:type="dxa"/>
                  <w:gridSpan w:val="2"/>
                  <w:tcBorders>
                    <w:left w:val="single" w:sz="4" w:space="0" w:color="auto"/>
                    <w:right w:val="nil"/>
                  </w:tcBorders>
                </w:tcPr>
                <w:p w14:paraId="403F4235" w14:textId="77777777" w:rsidR="005A0A0B" w:rsidRPr="00982654" w:rsidRDefault="005A0A0B" w:rsidP="005A0A0B">
                  <w:pPr>
                    <w:pStyle w:val="TableParagraph"/>
                    <w:ind w:left="14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14C</w:t>
                  </w:r>
                </w:p>
              </w:tc>
              <w:tc>
                <w:tcPr>
                  <w:tcW w:w="4024" w:type="dxa"/>
                  <w:tcBorders>
                    <w:left w:val="nil"/>
                  </w:tcBorders>
                </w:tcPr>
                <w:p w14:paraId="55DBBAC0" w14:textId="77777777" w:rsidR="005A0A0B" w:rsidRPr="00982654" w:rsidRDefault="005A0A0B" w:rsidP="005A0A0B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Basic Piano for Majors II</w:t>
                  </w:r>
                </w:p>
              </w:tc>
              <w:tc>
                <w:tcPr>
                  <w:tcW w:w="722" w:type="dxa"/>
                </w:tcPr>
                <w:p w14:paraId="69984D3C" w14:textId="77777777" w:rsidR="005A0A0B" w:rsidRPr="00982654" w:rsidRDefault="005A0A0B" w:rsidP="005A0A0B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01" w:type="dxa"/>
                  <w:tcBorders>
                    <w:right w:val="single" w:sz="4" w:space="0" w:color="auto"/>
                  </w:tcBorders>
                </w:tcPr>
                <w:p w14:paraId="12D7EFCF" w14:textId="77777777" w:rsidR="005A0A0B" w:rsidRPr="00982654" w:rsidRDefault="005A0A0B" w:rsidP="005A0A0B">
                  <w:pPr>
                    <w:pStyle w:val="TableParagraph"/>
                    <w:ind w:left="87" w:hanging="29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5A0A0B" w14:paraId="42998E46" w14:textId="77777777" w:rsidTr="005A0A0B">
              <w:trPr>
                <w:trHeight w:val="58"/>
              </w:trPr>
              <w:tc>
                <w:tcPr>
                  <w:tcW w:w="1847" w:type="dxa"/>
                  <w:gridSpan w:val="2"/>
                  <w:tcBorders>
                    <w:left w:val="single" w:sz="4" w:space="0" w:color="auto"/>
                    <w:right w:val="nil"/>
                  </w:tcBorders>
                </w:tcPr>
                <w:p w14:paraId="0158C660" w14:textId="77777777" w:rsidR="005A0A0B" w:rsidRPr="00982654" w:rsidRDefault="005A0A0B" w:rsidP="005A0A0B">
                  <w:pPr>
                    <w:pStyle w:val="TableParagraph"/>
                    <w:ind w:left="11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 xml:space="preserve">Select 4 units of </w:t>
                  </w:r>
                </w:p>
              </w:tc>
              <w:tc>
                <w:tcPr>
                  <w:tcW w:w="4024" w:type="dxa"/>
                  <w:tcBorders>
                    <w:left w:val="nil"/>
                  </w:tcBorders>
                </w:tcPr>
                <w:p w14:paraId="45BEFB23" w14:textId="77777777" w:rsidR="005A0A0B" w:rsidRPr="00982654" w:rsidRDefault="005A0A0B" w:rsidP="005A0A0B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Applied Music</w:t>
                  </w:r>
                  <w:r>
                    <w:rPr>
                      <w:sz w:val="16"/>
                      <w:szCs w:val="16"/>
                    </w:rPr>
                    <w:t>*</w:t>
                  </w:r>
                  <w:r w:rsidRPr="00982654">
                    <w:rPr>
                      <w:sz w:val="16"/>
                      <w:szCs w:val="16"/>
                    </w:rPr>
                    <w:t xml:space="preserve"> (lower division)</w:t>
                  </w:r>
                </w:p>
              </w:tc>
              <w:tc>
                <w:tcPr>
                  <w:tcW w:w="722" w:type="dxa"/>
                </w:tcPr>
                <w:p w14:paraId="4AB53DC6" w14:textId="77777777" w:rsidR="005A0A0B" w:rsidRPr="00982654" w:rsidRDefault="005A0A0B" w:rsidP="005A0A0B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101" w:type="dxa"/>
                  <w:tcBorders>
                    <w:right w:val="single" w:sz="4" w:space="0" w:color="auto"/>
                  </w:tcBorders>
                </w:tcPr>
                <w:p w14:paraId="260FAE2C" w14:textId="77777777" w:rsidR="005A0A0B" w:rsidRPr="00982654" w:rsidRDefault="005A0A0B" w:rsidP="005A0A0B">
                  <w:pPr>
                    <w:pStyle w:val="TableParagraph"/>
                    <w:ind w:left="87" w:hanging="29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5A0A0B" w:rsidRPr="00253F5C" w14:paraId="29ED5623" w14:textId="77777777" w:rsidTr="005A0A0B">
              <w:trPr>
                <w:trHeight w:val="258"/>
              </w:trPr>
              <w:tc>
                <w:tcPr>
                  <w:tcW w:w="5871" w:type="dxa"/>
                  <w:gridSpan w:val="3"/>
                  <w:tcBorders>
                    <w:left w:val="single" w:sz="4" w:space="0" w:color="auto"/>
                  </w:tcBorders>
                  <w:shd w:val="clear" w:color="auto" w:fill="BFBFBF"/>
                </w:tcPr>
                <w:p w14:paraId="17F3E76D" w14:textId="77777777" w:rsidR="005A0A0B" w:rsidRPr="00982654" w:rsidRDefault="005A0A0B" w:rsidP="005A0A0B">
                  <w:pPr>
                    <w:pStyle w:val="TableParagraph"/>
                    <w:spacing w:before="60" w:line="196" w:lineRule="exact"/>
                    <w:ind w:left="115"/>
                    <w:rPr>
                      <w:b/>
                      <w:sz w:val="20"/>
                      <w:szCs w:val="20"/>
                    </w:rPr>
                  </w:pPr>
                  <w:r w:rsidRPr="00982654">
                    <w:rPr>
                      <w:b/>
                      <w:w w:val="85"/>
                      <w:sz w:val="20"/>
                      <w:szCs w:val="20"/>
                    </w:rPr>
                    <w:t xml:space="preserve">ADDITIONAL REQUIREMENTS FOR CONCENTRATION </w:t>
                  </w:r>
                  <w:r w:rsidRPr="00982654">
                    <w:rPr>
                      <w:b/>
                      <w:i/>
                      <w:iCs/>
                      <w:w w:val="85"/>
                      <w:sz w:val="20"/>
                      <w:szCs w:val="20"/>
                    </w:rPr>
                    <w:t>(17 UNITS)</w:t>
                  </w:r>
                </w:p>
              </w:tc>
              <w:tc>
                <w:tcPr>
                  <w:tcW w:w="722" w:type="dxa"/>
                  <w:shd w:val="clear" w:color="auto" w:fill="BFBFBF"/>
                </w:tcPr>
                <w:p w14:paraId="03020BD4" w14:textId="77777777" w:rsidR="005A0A0B" w:rsidRPr="00253F5C" w:rsidRDefault="005A0A0B" w:rsidP="005A0A0B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  <w:tc>
                <w:tcPr>
                  <w:tcW w:w="1101" w:type="dxa"/>
                  <w:tcBorders>
                    <w:right w:val="single" w:sz="4" w:space="0" w:color="auto"/>
                  </w:tcBorders>
                  <w:shd w:val="clear" w:color="auto" w:fill="BFBFBF"/>
                </w:tcPr>
                <w:p w14:paraId="008C8595" w14:textId="77777777" w:rsidR="005A0A0B" w:rsidRPr="00253F5C" w:rsidRDefault="005A0A0B" w:rsidP="005A0A0B">
                  <w:pPr>
                    <w:pStyle w:val="TableParagraph"/>
                    <w:rPr>
                      <w:rFonts w:ascii="Times New Roman"/>
                    </w:rPr>
                  </w:pPr>
                </w:p>
              </w:tc>
            </w:tr>
            <w:tr w:rsidR="005A0A0B" w14:paraId="09ED7330" w14:textId="77777777" w:rsidTr="005A0A0B">
              <w:trPr>
                <w:trHeight w:val="348"/>
              </w:trPr>
              <w:tc>
                <w:tcPr>
                  <w:tcW w:w="1847" w:type="dxa"/>
                  <w:gridSpan w:val="2"/>
                  <w:tcBorders>
                    <w:left w:val="single" w:sz="4" w:space="0" w:color="auto"/>
                    <w:right w:val="nil"/>
                  </w:tcBorders>
                </w:tcPr>
                <w:p w14:paraId="110E3F40" w14:textId="77777777" w:rsidR="005A0A0B" w:rsidRPr="00253F5C" w:rsidRDefault="005A0A0B" w:rsidP="005A0A0B">
                  <w:pPr>
                    <w:pStyle w:val="TableParagraph"/>
                    <w:spacing w:before="100" w:line="197" w:lineRule="exact"/>
                    <w:rPr>
                      <w:i/>
                      <w:iCs/>
                      <w:sz w:val="18"/>
                    </w:rPr>
                  </w:pPr>
                  <w:r>
                    <w:rPr>
                      <w:i/>
                      <w:iCs/>
                      <w:sz w:val="18"/>
                    </w:rPr>
                    <w:t xml:space="preserve">   </w:t>
                  </w:r>
                  <w:r w:rsidRPr="00253F5C">
                    <w:rPr>
                      <w:i/>
                      <w:iCs/>
                      <w:sz w:val="18"/>
                    </w:rPr>
                    <w:t>UPPER DIVISION</w:t>
                  </w:r>
                </w:p>
              </w:tc>
              <w:tc>
                <w:tcPr>
                  <w:tcW w:w="4024" w:type="dxa"/>
                  <w:tcBorders>
                    <w:left w:val="nil"/>
                  </w:tcBorders>
                </w:tcPr>
                <w:p w14:paraId="6A9D25F8" w14:textId="77777777" w:rsidR="005A0A0B" w:rsidRPr="00253F5C" w:rsidRDefault="005A0A0B" w:rsidP="005A0A0B">
                  <w:pPr>
                    <w:pStyle w:val="TableParagraph"/>
                    <w:spacing w:before="100" w:line="197" w:lineRule="exact"/>
                    <w:rPr>
                      <w:i/>
                      <w:iCs/>
                      <w:sz w:val="18"/>
                    </w:rPr>
                  </w:pPr>
                  <w:r w:rsidRPr="00253F5C">
                    <w:rPr>
                      <w:i/>
                      <w:iCs/>
                      <w:sz w:val="18"/>
                    </w:rPr>
                    <w:t>PERFORMANCE STUDIES</w:t>
                  </w:r>
                </w:p>
              </w:tc>
              <w:tc>
                <w:tcPr>
                  <w:tcW w:w="722" w:type="dxa"/>
                </w:tcPr>
                <w:p w14:paraId="29C687A1" w14:textId="77777777" w:rsidR="005A0A0B" w:rsidRPr="007350F7" w:rsidRDefault="005A0A0B" w:rsidP="005A0A0B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01" w:type="dxa"/>
                  <w:tcBorders>
                    <w:right w:val="single" w:sz="4" w:space="0" w:color="auto"/>
                  </w:tcBorders>
                </w:tcPr>
                <w:p w14:paraId="404DF644" w14:textId="77777777" w:rsidR="005A0A0B" w:rsidRDefault="005A0A0B" w:rsidP="005A0A0B">
                  <w:pPr>
                    <w:pStyle w:val="TableParagraph"/>
                    <w:spacing w:before="78"/>
                    <w:ind w:left="58"/>
                    <w:rPr>
                      <w:rFonts w:ascii="Times New Roman"/>
                      <w:sz w:val="10"/>
                    </w:rPr>
                  </w:pPr>
                </w:p>
              </w:tc>
            </w:tr>
            <w:tr w:rsidR="005A0A0B" w14:paraId="5765584B" w14:textId="77777777" w:rsidTr="005A0A0B">
              <w:trPr>
                <w:trHeight w:val="58"/>
              </w:trPr>
              <w:tc>
                <w:tcPr>
                  <w:tcW w:w="1491" w:type="dxa"/>
                  <w:tcBorders>
                    <w:left w:val="single" w:sz="4" w:space="0" w:color="auto"/>
                    <w:right w:val="nil"/>
                  </w:tcBorders>
                </w:tcPr>
                <w:p w14:paraId="75689BCD" w14:textId="77777777" w:rsidR="005A0A0B" w:rsidRPr="00982654" w:rsidRDefault="005A0A0B" w:rsidP="005A0A0B">
                  <w:pPr>
                    <w:pStyle w:val="TableParagraph"/>
                    <w:ind w:left="52" w:right="3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 xml:space="preserve">  Select 3 units from</w:t>
                  </w:r>
                </w:p>
              </w:tc>
              <w:tc>
                <w:tcPr>
                  <w:tcW w:w="4380" w:type="dxa"/>
                  <w:gridSpan w:val="2"/>
                  <w:tcBorders>
                    <w:left w:val="nil"/>
                  </w:tcBorders>
                </w:tcPr>
                <w:p w14:paraId="492DFD7C" w14:textId="77777777" w:rsidR="005A0A0B" w:rsidRPr="00982654" w:rsidRDefault="005A0A0B" w:rsidP="005A0A0B">
                  <w:pPr>
                    <w:pStyle w:val="TableParagraph"/>
                    <w:ind w:right="3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 xml:space="preserve"> either Applied Study</w:t>
                  </w:r>
                  <w:r>
                    <w:rPr>
                      <w:sz w:val="16"/>
                      <w:szCs w:val="16"/>
                    </w:rPr>
                    <w:t>*</w:t>
                  </w:r>
                  <w:r w:rsidRPr="00982654">
                    <w:rPr>
                      <w:sz w:val="16"/>
                      <w:szCs w:val="16"/>
                    </w:rPr>
                    <w:t>, Large/Small Ensembles or Rep Class</w:t>
                  </w:r>
                </w:p>
              </w:tc>
              <w:tc>
                <w:tcPr>
                  <w:tcW w:w="722" w:type="dxa"/>
                </w:tcPr>
                <w:p w14:paraId="04625B30" w14:textId="77777777" w:rsidR="005A0A0B" w:rsidRPr="00982654" w:rsidRDefault="005A0A0B" w:rsidP="005A0A0B">
                  <w:pPr>
                    <w:pStyle w:val="TableParagraph"/>
                    <w:ind w:right="3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101" w:type="dxa"/>
                  <w:tcBorders>
                    <w:right w:val="single" w:sz="4" w:space="0" w:color="auto"/>
                  </w:tcBorders>
                </w:tcPr>
                <w:p w14:paraId="4C50EB72" w14:textId="77777777" w:rsidR="005A0A0B" w:rsidRPr="00982654" w:rsidRDefault="005A0A0B" w:rsidP="005A0A0B">
                  <w:pPr>
                    <w:pStyle w:val="TableParagraph"/>
                    <w:ind w:left="55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5A0A0B" w14:paraId="425228B8" w14:textId="77777777" w:rsidTr="005A0A0B">
              <w:trPr>
                <w:trHeight w:val="58"/>
              </w:trPr>
              <w:tc>
                <w:tcPr>
                  <w:tcW w:w="1491" w:type="dxa"/>
                  <w:tcBorders>
                    <w:left w:val="single" w:sz="4" w:space="0" w:color="auto"/>
                    <w:bottom w:val="single" w:sz="2" w:space="0" w:color="000000"/>
                    <w:right w:val="nil"/>
                  </w:tcBorders>
                </w:tcPr>
                <w:p w14:paraId="65F913F4" w14:textId="77777777" w:rsidR="005A0A0B" w:rsidRPr="00982654" w:rsidRDefault="005A0A0B" w:rsidP="005A0A0B">
                  <w:pPr>
                    <w:pStyle w:val="TableParagraph"/>
                    <w:ind w:left="11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 xml:space="preserve"> MUSC 142 Series</w:t>
                  </w:r>
                </w:p>
              </w:tc>
              <w:tc>
                <w:tcPr>
                  <w:tcW w:w="4380" w:type="dxa"/>
                  <w:gridSpan w:val="2"/>
                  <w:tcBorders>
                    <w:left w:val="nil"/>
                    <w:bottom w:val="single" w:sz="2" w:space="0" w:color="000000"/>
                  </w:tcBorders>
                </w:tcPr>
                <w:p w14:paraId="1F7F6843" w14:textId="77777777" w:rsidR="005A0A0B" w:rsidRPr="00982654" w:rsidRDefault="005A0A0B" w:rsidP="005A0A0B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 xml:space="preserve"> (a Large Performance Ensemble)</w:t>
                  </w:r>
                </w:p>
              </w:tc>
              <w:tc>
                <w:tcPr>
                  <w:tcW w:w="722" w:type="dxa"/>
                  <w:tcBorders>
                    <w:bottom w:val="single" w:sz="2" w:space="0" w:color="000000"/>
                  </w:tcBorders>
                </w:tcPr>
                <w:p w14:paraId="75CF860A" w14:textId="77777777" w:rsidR="005A0A0B" w:rsidRPr="00982654" w:rsidRDefault="005A0A0B" w:rsidP="005A0A0B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101" w:type="dxa"/>
                  <w:tcBorders>
                    <w:bottom w:val="single" w:sz="2" w:space="0" w:color="000000"/>
                    <w:right w:val="single" w:sz="4" w:space="0" w:color="auto"/>
                  </w:tcBorders>
                </w:tcPr>
                <w:p w14:paraId="35561436" w14:textId="77777777" w:rsidR="005A0A0B" w:rsidRPr="00982654" w:rsidRDefault="005A0A0B" w:rsidP="005A0A0B">
                  <w:pPr>
                    <w:pStyle w:val="TableParagraph"/>
                    <w:ind w:left="52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5A0A0B" w14:paraId="1956F03B" w14:textId="77777777" w:rsidTr="005A0A0B">
              <w:trPr>
                <w:trHeight w:val="316"/>
              </w:trPr>
              <w:tc>
                <w:tcPr>
                  <w:tcW w:w="1847" w:type="dxa"/>
                  <w:gridSpan w:val="2"/>
                  <w:tcBorders>
                    <w:left w:val="single" w:sz="4" w:space="0" w:color="auto"/>
                    <w:right w:val="nil"/>
                  </w:tcBorders>
                  <w:vAlign w:val="center"/>
                </w:tcPr>
                <w:p w14:paraId="64F0F129" w14:textId="77777777" w:rsidR="005A0A0B" w:rsidRPr="00B5514C" w:rsidRDefault="005A0A0B" w:rsidP="005A0A0B">
                  <w:pPr>
                    <w:pStyle w:val="TableParagraph"/>
                    <w:ind w:left="142"/>
                    <w:rPr>
                      <w:i/>
                      <w:iCs/>
                      <w:sz w:val="18"/>
                    </w:rPr>
                  </w:pPr>
                  <w:r>
                    <w:rPr>
                      <w:i/>
                      <w:iCs/>
                      <w:sz w:val="18"/>
                    </w:rPr>
                    <w:t xml:space="preserve">UPPER DIVISION </w:t>
                  </w:r>
                </w:p>
              </w:tc>
              <w:tc>
                <w:tcPr>
                  <w:tcW w:w="4024" w:type="dxa"/>
                  <w:tcBorders>
                    <w:left w:val="nil"/>
                  </w:tcBorders>
                  <w:vAlign w:val="center"/>
                </w:tcPr>
                <w:p w14:paraId="0A609554" w14:textId="77777777" w:rsidR="005A0A0B" w:rsidRPr="00B5514C" w:rsidRDefault="005A0A0B" w:rsidP="005A0A0B">
                  <w:pPr>
                    <w:pStyle w:val="TableParagraph"/>
                    <w:ind w:left="-6" w:firstLine="6"/>
                    <w:rPr>
                      <w:i/>
                      <w:iCs/>
                      <w:sz w:val="18"/>
                    </w:rPr>
                  </w:pPr>
                  <w:r>
                    <w:rPr>
                      <w:i/>
                      <w:iCs/>
                      <w:sz w:val="18"/>
                    </w:rPr>
                    <w:t>HISTORY/LITERATURE</w:t>
                  </w:r>
                </w:p>
              </w:tc>
              <w:tc>
                <w:tcPr>
                  <w:tcW w:w="722" w:type="dxa"/>
                </w:tcPr>
                <w:p w14:paraId="364D6C6A" w14:textId="77777777" w:rsidR="005A0A0B" w:rsidRPr="007350F7" w:rsidRDefault="005A0A0B" w:rsidP="005A0A0B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01" w:type="dxa"/>
                  <w:tcBorders>
                    <w:right w:val="single" w:sz="4" w:space="0" w:color="auto"/>
                  </w:tcBorders>
                </w:tcPr>
                <w:p w14:paraId="5345017D" w14:textId="77777777" w:rsidR="005A0A0B" w:rsidRDefault="005A0A0B" w:rsidP="005A0A0B">
                  <w:pPr>
                    <w:pStyle w:val="TableParagraph"/>
                    <w:spacing w:before="53"/>
                    <w:rPr>
                      <w:rFonts w:ascii="Times New Roman"/>
                      <w:sz w:val="10"/>
                    </w:rPr>
                  </w:pPr>
                </w:p>
              </w:tc>
            </w:tr>
            <w:tr w:rsidR="005A0A0B" w14:paraId="71782BC7" w14:textId="77777777" w:rsidTr="005A0A0B">
              <w:trPr>
                <w:trHeight w:val="58"/>
              </w:trPr>
              <w:tc>
                <w:tcPr>
                  <w:tcW w:w="1847" w:type="dxa"/>
                  <w:gridSpan w:val="2"/>
                  <w:tcBorders>
                    <w:left w:val="single" w:sz="4" w:space="0" w:color="auto"/>
                    <w:right w:val="nil"/>
                  </w:tcBorders>
                </w:tcPr>
                <w:p w14:paraId="374AB66A" w14:textId="77777777" w:rsidR="005A0A0B" w:rsidRPr="00982654" w:rsidRDefault="005A0A0B" w:rsidP="005A0A0B">
                  <w:pPr>
                    <w:pStyle w:val="TableParagraph"/>
                    <w:ind w:left="124" w:right="-84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Select 3 of the following</w:t>
                  </w:r>
                </w:p>
              </w:tc>
              <w:tc>
                <w:tcPr>
                  <w:tcW w:w="4024" w:type="dxa"/>
                  <w:tcBorders>
                    <w:left w:val="nil"/>
                  </w:tcBorders>
                </w:tcPr>
                <w:p w14:paraId="4844D613" w14:textId="77777777" w:rsidR="005A0A0B" w:rsidRPr="00982654" w:rsidRDefault="005A0A0B" w:rsidP="005A0A0B">
                  <w:pPr>
                    <w:pStyle w:val="TableParagraph"/>
                    <w:ind w:left="168" w:right="-84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722" w:type="dxa"/>
                </w:tcPr>
                <w:p w14:paraId="13D58161" w14:textId="77777777" w:rsidR="005A0A0B" w:rsidRPr="00982654" w:rsidRDefault="005A0A0B" w:rsidP="005A0A0B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1101" w:type="dxa"/>
                  <w:tcBorders>
                    <w:right w:val="single" w:sz="4" w:space="0" w:color="auto"/>
                  </w:tcBorders>
                </w:tcPr>
                <w:p w14:paraId="00D11DFD" w14:textId="77777777" w:rsidR="005A0A0B" w:rsidRPr="00982654" w:rsidRDefault="005A0A0B" w:rsidP="005A0A0B">
                  <w:pPr>
                    <w:pStyle w:val="TableParagraph"/>
                    <w:ind w:left="87" w:hanging="29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fldChar w:fldCharType="begin">
                      <w:ffData>
                        <w:name w:val="Dropdown1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 w:rsidRPr="00982654">
                    <w:rPr>
                      <w:sz w:val="16"/>
                      <w:szCs w:val="16"/>
                    </w:rPr>
                    <w:instrText xml:space="preserve"> FORMDROPDOWN </w:instrText>
                  </w:r>
                  <w:r w:rsidRPr="00982654">
                    <w:rPr>
                      <w:sz w:val="16"/>
                      <w:szCs w:val="16"/>
                    </w:rPr>
                  </w:r>
                  <w:r w:rsidRPr="00982654">
                    <w:rPr>
                      <w:sz w:val="16"/>
                      <w:szCs w:val="16"/>
                    </w:rPr>
                    <w:fldChar w:fldCharType="separate"/>
                  </w:r>
                  <w:r w:rsidRPr="00982654"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5A0A0B" w14:paraId="38BD4326" w14:textId="77777777" w:rsidTr="005A0A0B">
              <w:trPr>
                <w:trHeight w:val="58"/>
              </w:trPr>
              <w:tc>
                <w:tcPr>
                  <w:tcW w:w="1847" w:type="dxa"/>
                  <w:gridSpan w:val="2"/>
                  <w:tcBorders>
                    <w:left w:val="single" w:sz="4" w:space="0" w:color="auto"/>
                    <w:right w:val="nil"/>
                  </w:tcBorders>
                </w:tcPr>
                <w:p w14:paraId="2A346C54" w14:textId="77777777" w:rsidR="005A0A0B" w:rsidRPr="00982654" w:rsidRDefault="005A0A0B" w:rsidP="005A0A0B">
                  <w:pPr>
                    <w:pStyle w:val="TableParagraph"/>
                    <w:ind w:left="105" w:right="6" w:firstLine="198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 xml:space="preserve">MUSC 118 Series </w:t>
                  </w:r>
                </w:p>
              </w:tc>
              <w:tc>
                <w:tcPr>
                  <w:tcW w:w="4024" w:type="dxa"/>
                  <w:tcBorders>
                    <w:left w:val="nil"/>
                  </w:tcBorders>
                </w:tcPr>
                <w:p w14:paraId="382C9B46" w14:textId="77777777" w:rsidR="005A0A0B" w:rsidRPr="00982654" w:rsidRDefault="005A0A0B" w:rsidP="005A0A0B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(Music History)</w:t>
                  </w:r>
                </w:p>
              </w:tc>
              <w:tc>
                <w:tcPr>
                  <w:tcW w:w="722" w:type="dxa"/>
                </w:tcPr>
                <w:p w14:paraId="224D8E38" w14:textId="77777777" w:rsidR="005A0A0B" w:rsidRPr="00982654" w:rsidRDefault="005A0A0B" w:rsidP="005A0A0B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01" w:type="dxa"/>
                  <w:tcBorders>
                    <w:right w:val="single" w:sz="4" w:space="0" w:color="auto"/>
                  </w:tcBorders>
                </w:tcPr>
                <w:p w14:paraId="1455C041" w14:textId="77777777" w:rsidR="005A0A0B" w:rsidRPr="00982654" w:rsidRDefault="005A0A0B" w:rsidP="005A0A0B">
                  <w:pPr>
                    <w:pStyle w:val="TableParagraph"/>
                    <w:rPr>
                      <w:sz w:val="16"/>
                      <w:szCs w:val="16"/>
                    </w:rPr>
                  </w:pPr>
                </w:p>
              </w:tc>
            </w:tr>
            <w:tr w:rsidR="005A0A0B" w14:paraId="3179279F" w14:textId="77777777" w:rsidTr="005A0A0B">
              <w:trPr>
                <w:trHeight w:val="58"/>
              </w:trPr>
              <w:tc>
                <w:tcPr>
                  <w:tcW w:w="1847" w:type="dxa"/>
                  <w:gridSpan w:val="2"/>
                  <w:tcBorders>
                    <w:left w:val="single" w:sz="4" w:space="0" w:color="auto"/>
                    <w:right w:val="nil"/>
                  </w:tcBorders>
                </w:tcPr>
                <w:p w14:paraId="4FC5D1DC" w14:textId="77777777" w:rsidR="005A0A0B" w:rsidRPr="00982654" w:rsidRDefault="005A0A0B" w:rsidP="005A0A0B">
                  <w:pPr>
                    <w:pStyle w:val="TableParagraph"/>
                    <w:ind w:left="105" w:right="6" w:firstLine="198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119 Series</w:t>
                  </w:r>
                </w:p>
              </w:tc>
              <w:tc>
                <w:tcPr>
                  <w:tcW w:w="4024" w:type="dxa"/>
                  <w:tcBorders>
                    <w:left w:val="nil"/>
                  </w:tcBorders>
                </w:tcPr>
                <w:p w14:paraId="7310C294" w14:textId="77777777" w:rsidR="005A0A0B" w:rsidRPr="00982654" w:rsidRDefault="005A0A0B" w:rsidP="005A0A0B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World Music</w:t>
                  </w:r>
                </w:p>
              </w:tc>
              <w:tc>
                <w:tcPr>
                  <w:tcW w:w="722" w:type="dxa"/>
                </w:tcPr>
                <w:p w14:paraId="6505A9EA" w14:textId="77777777" w:rsidR="005A0A0B" w:rsidRPr="00982654" w:rsidRDefault="005A0A0B" w:rsidP="005A0A0B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01" w:type="dxa"/>
                  <w:tcBorders>
                    <w:right w:val="single" w:sz="4" w:space="0" w:color="auto"/>
                  </w:tcBorders>
                </w:tcPr>
                <w:p w14:paraId="2554637B" w14:textId="77777777" w:rsidR="005A0A0B" w:rsidRPr="00982654" w:rsidRDefault="005A0A0B" w:rsidP="005A0A0B">
                  <w:pPr>
                    <w:pStyle w:val="TableParagraph"/>
                    <w:rPr>
                      <w:sz w:val="16"/>
                      <w:szCs w:val="16"/>
                    </w:rPr>
                  </w:pPr>
                </w:p>
              </w:tc>
            </w:tr>
            <w:tr w:rsidR="005A0A0B" w14:paraId="30E8CCE8" w14:textId="77777777" w:rsidTr="005A0A0B">
              <w:trPr>
                <w:trHeight w:val="58"/>
              </w:trPr>
              <w:tc>
                <w:tcPr>
                  <w:tcW w:w="1847" w:type="dxa"/>
                  <w:gridSpan w:val="2"/>
                  <w:tcBorders>
                    <w:left w:val="single" w:sz="4" w:space="0" w:color="auto"/>
                    <w:right w:val="nil"/>
                  </w:tcBorders>
                </w:tcPr>
                <w:p w14:paraId="0FF1D29C" w14:textId="77777777" w:rsidR="005A0A0B" w:rsidRPr="00982654" w:rsidRDefault="005A0A0B" w:rsidP="005A0A0B">
                  <w:pPr>
                    <w:pStyle w:val="TableParagraph"/>
                    <w:ind w:left="105" w:right="6" w:firstLine="198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127</w:t>
                  </w:r>
                </w:p>
              </w:tc>
              <w:tc>
                <w:tcPr>
                  <w:tcW w:w="4024" w:type="dxa"/>
                  <w:tcBorders>
                    <w:left w:val="nil"/>
                  </w:tcBorders>
                </w:tcPr>
                <w:p w14:paraId="4B2967F6" w14:textId="77777777" w:rsidR="005A0A0B" w:rsidRPr="00982654" w:rsidRDefault="005A0A0B" w:rsidP="005A0A0B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The American Musical Theater</w:t>
                  </w:r>
                  <w:r>
                    <w:rPr>
                      <w:sz w:val="16"/>
                      <w:szCs w:val="16"/>
                    </w:rPr>
                    <w:t xml:space="preserve"> (Writing Intensive)</w:t>
                  </w:r>
                </w:p>
              </w:tc>
              <w:tc>
                <w:tcPr>
                  <w:tcW w:w="722" w:type="dxa"/>
                </w:tcPr>
                <w:p w14:paraId="0E86388A" w14:textId="77777777" w:rsidR="005A0A0B" w:rsidRPr="00982654" w:rsidRDefault="005A0A0B" w:rsidP="005A0A0B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01" w:type="dxa"/>
                  <w:tcBorders>
                    <w:right w:val="single" w:sz="4" w:space="0" w:color="auto"/>
                  </w:tcBorders>
                </w:tcPr>
                <w:p w14:paraId="4E33B663" w14:textId="77777777" w:rsidR="005A0A0B" w:rsidRPr="00982654" w:rsidRDefault="005A0A0B" w:rsidP="005A0A0B">
                  <w:pPr>
                    <w:pStyle w:val="TableParagraph"/>
                    <w:rPr>
                      <w:sz w:val="16"/>
                      <w:szCs w:val="16"/>
                    </w:rPr>
                  </w:pPr>
                </w:p>
              </w:tc>
            </w:tr>
            <w:tr w:rsidR="005A0A0B" w14:paraId="55850BBA" w14:textId="77777777" w:rsidTr="005A0A0B">
              <w:trPr>
                <w:trHeight w:val="58"/>
              </w:trPr>
              <w:tc>
                <w:tcPr>
                  <w:tcW w:w="1847" w:type="dxa"/>
                  <w:gridSpan w:val="2"/>
                  <w:tcBorders>
                    <w:left w:val="single" w:sz="4" w:space="0" w:color="auto"/>
                    <w:right w:val="nil"/>
                  </w:tcBorders>
                </w:tcPr>
                <w:p w14:paraId="6E09AB0F" w14:textId="77777777" w:rsidR="005A0A0B" w:rsidRPr="00982654" w:rsidRDefault="005A0A0B" w:rsidP="005A0A0B">
                  <w:pPr>
                    <w:pStyle w:val="TableParagraph"/>
                    <w:ind w:left="105" w:right="6" w:firstLine="198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MUSC 129</w:t>
                  </w:r>
                </w:p>
              </w:tc>
              <w:tc>
                <w:tcPr>
                  <w:tcW w:w="4024" w:type="dxa"/>
                  <w:tcBorders>
                    <w:left w:val="nil"/>
                  </w:tcBorders>
                </w:tcPr>
                <w:p w14:paraId="03F442EF" w14:textId="77777777" w:rsidR="005A0A0B" w:rsidRPr="00982654" w:rsidRDefault="005A0A0B" w:rsidP="005A0A0B">
                  <w:pPr>
                    <w:pStyle w:val="TableParagraph"/>
                    <w:rPr>
                      <w:sz w:val="16"/>
                      <w:szCs w:val="16"/>
                    </w:rPr>
                  </w:pPr>
                  <w:r w:rsidRPr="00982654">
                    <w:rPr>
                      <w:sz w:val="16"/>
                      <w:szCs w:val="16"/>
                    </w:rPr>
                    <w:t>American Society and Its Music</w:t>
                  </w:r>
                  <w:r>
                    <w:rPr>
                      <w:sz w:val="16"/>
                      <w:szCs w:val="16"/>
                    </w:rPr>
                    <w:t xml:space="preserve"> (Writing Intensive)</w:t>
                  </w:r>
                </w:p>
              </w:tc>
              <w:tc>
                <w:tcPr>
                  <w:tcW w:w="722" w:type="dxa"/>
                </w:tcPr>
                <w:p w14:paraId="4CB86E44" w14:textId="77777777" w:rsidR="005A0A0B" w:rsidRPr="00982654" w:rsidRDefault="005A0A0B" w:rsidP="005A0A0B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01" w:type="dxa"/>
                  <w:tcBorders>
                    <w:right w:val="single" w:sz="4" w:space="0" w:color="auto"/>
                  </w:tcBorders>
                </w:tcPr>
                <w:p w14:paraId="5A6AFD52" w14:textId="77777777" w:rsidR="005A0A0B" w:rsidRPr="00982654" w:rsidRDefault="005A0A0B" w:rsidP="005A0A0B">
                  <w:pPr>
                    <w:pStyle w:val="TableParagraph"/>
                    <w:rPr>
                      <w:sz w:val="16"/>
                      <w:szCs w:val="16"/>
                    </w:rPr>
                  </w:pPr>
                </w:p>
              </w:tc>
            </w:tr>
            <w:tr w:rsidR="005A0A0B" w14:paraId="27212C95" w14:textId="77777777" w:rsidTr="005A0A0B">
              <w:trPr>
                <w:trHeight w:val="402"/>
              </w:trPr>
              <w:tc>
                <w:tcPr>
                  <w:tcW w:w="5871" w:type="dxa"/>
                  <w:gridSpan w:val="3"/>
                  <w:tcBorders>
                    <w:left w:val="single" w:sz="4" w:space="0" w:color="auto"/>
                  </w:tcBorders>
                  <w:vAlign w:val="center"/>
                </w:tcPr>
                <w:p w14:paraId="6C1FCFB6" w14:textId="77777777" w:rsidR="005A0A0B" w:rsidRPr="00982654" w:rsidRDefault="005A0A0B" w:rsidP="005A0A0B">
                  <w:pPr>
                    <w:pStyle w:val="TableParagraph"/>
                    <w:rPr>
                      <w:sz w:val="20"/>
                      <w:szCs w:val="20"/>
                    </w:rPr>
                  </w:pPr>
                  <w:r w:rsidRPr="00982654">
                    <w:rPr>
                      <w:i/>
                      <w:iCs/>
                      <w:sz w:val="20"/>
                      <w:szCs w:val="20"/>
                    </w:rPr>
                    <w:t>SENIOR</w:t>
                  </w:r>
                  <w:r>
                    <w:rPr>
                      <w:i/>
                      <w:iCs/>
                      <w:sz w:val="20"/>
                      <w:szCs w:val="20"/>
                    </w:rPr>
                    <w:t xml:space="preserve">   </w:t>
                  </w:r>
                  <w:r w:rsidRPr="00982654">
                    <w:rPr>
                      <w:i/>
                      <w:iCs/>
                      <w:sz w:val="20"/>
                      <w:szCs w:val="20"/>
                    </w:rPr>
                    <w:t>SEMINAR</w:t>
                  </w:r>
                </w:p>
              </w:tc>
              <w:tc>
                <w:tcPr>
                  <w:tcW w:w="722" w:type="dxa"/>
                  <w:vAlign w:val="center"/>
                </w:tcPr>
                <w:p w14:paraId="1B705D99" w14:textId="77777777" w:rsidR="005A0A0B" w:rsidRPr="00982654" w:rsidRDefault="005A0A0B" w:rsidP="005A0A0B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01" w:type="dxa"/>
                  <w:tcBorders>
                    <w:right w:val="single" w:sz="4" w:space="0" w:color="auto"/>
                  </w:tcBorders>
                </w:tcPr>
                <w:p w14:paraId="40C38063" w14:textId="77777777" w:rsidR="005A0A0B" w:rsidRPr="00982654" w:rsidRDefault="005A0A0B" w:rsidP="005A0A0B">
                  <w:pPr>
                    <w:pStyle w:val="TableParagraph"/>
                    <w:rPr>
                      <w:sz w:val="16"/>
                      <w:szCs w:val="16"/>
                    </w:rPr>
                  </w:pPr>
                </w:p>
              </w:tc>
            </w:tr>
            <w:tr w:rsidR="005A0A0B" w14:paraId="190741BE" w14:textId="77777777" w:rsidTr="005A0A0B">
              <w:trPr>
                <w:trHeight w:val="267"/>
              </w:trPr>
              <w:tc>
                <w:tcPr>
                  <w:tcW w:w="1847" w:type="dxa"/>
                  <w:gridSpan w:val="2"/>
                  <w:tcBorders>
                    <w:left w:val="single" w:sz="4" w:space="0" w:color="auto"/>
                    <w:right w:val="nil"/>
                  </w:tcBorders>
                  <w:vAlign w:val="center"/>
                </w:tcPr>
                <w:p w14:paraId="3EB82912" w14:textId="77777777" w:rsidR="005A0A0B" w:rsidRPr="00212A2B" w:rsidRDefault="005A0A0B" w:rsidP="005A0A0B">
                  <w:pPr>
                    <w:pStyle w:val="TableParagraph"/>
                    <w:ind w:left="101" w:firstLine="43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MUSC 184</w:t>
                  </w:r>
                </w:p>
              </w:tc>
              <w:tc>
                <w:tcPr>
                  <w:tcW w:w="4024" w:type="dxa"/>
                  <w:tcBorders>
                    <w:left w:val="nil"/>
                  </w:tcBorders>
                  <w:vAlign w:val="center"/>
                </w:tcPr>
                <w:p w14:paraId="3A0C6251" w14:textId="77777777" w:rsidR="005A0A0B" w:rsidRDefault="005A0A0B" w:rsidP="005A0A0B">
                  <w:pPr>
                    <w:pStyle w:val="TableParagraph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Senior Seminar (Spring Only)</w:t>
                  </w:r>
                </w:p>
              </w:tc>
              <w:tc>
                <w:tcPr>
                  <w:tcW w:w="722" w:type="dxa"/>
                </w:tcPr>
                <w:p w14:paraId="0824A1E9" w14:textId="77777777" w:rsidR="005A0A0B" w:rsidRPr="007350F7" w:rsidRDefault="005A0A0B" w:rsidP="005A0A0B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101" w:type="dxa"/>
                  <w:tcBorders>
                    <w:right w:val="single" w:sz="4" w:space="0" w:color="auto"/>
                  </w:tcBorders>
                </w:tcPr>
                <w:p w14:paraId="00640B04" w14:textId="77777777" w:rsidR="005A0A0B" w:rsidRDefault="0041472F" w:rsidP="005A0A0B">
                  <w:pPr>
                    <w:pStyle w:val="TableParagraph"/>
                    <w:spacing w:before="10"/>
                    <w:rPr>
                      <w:sz w:val="10"/>
                    </w:rPr>
                  </w:pPr>
                  <w:r>
                    <w:rPr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ddList>
                          <w:listEntry w:val="Select"/>
                          <w:listEntry w:val="Met"/>
                          <w:listEntry w:val="Not Met"/>
                          <w:listEntry w:val="In Progress"/>
                        </w:ddList>
                      </w:ffData>
                    </w:fldChar>
                  </w:r>
                  <w:r>
                    <w:rPr>
                      <w:sz w:val="16"/>
                      <w:szCs w:val="16"/>
                    </w:rPr>
                    <w:instrText xml:space="preserve"> FORMDROPDOWN </w:instrText>
                  </w:r>
                  <w:r>
                    <w:rPr>
                      <w:sz w:val="16"/>
                      <w:szCs w:val="16"/>
                    </w:rPr>
                  </w:r>
                  <w:r>
                    <w:rPr>
                      <w:sz w:val="16"/>
                      <w:szCs w:val="16"/>
                    </w:rPr>
                    <w:fldChar w:fldCharType="separate"/>
                  </w:r>
                  <w:r>
                    <w:rPr>
                      <w:sz w:val="16"/>
                      <w:szCs w:val="16"/>
                    </w:rPr>
                    <w:fldChar w:fldCharType="end"/>
                  </w:r>
                </w:p>
              </w:tc>
            </w:tr>
            <w:tr w:rsidR="005A0A0B" w14:paraId="6C4B2A6A" w14:textId="77777777" w:rsidTr="005A0A0B">
              <w:trPr>
                <w:trHeight w:val="348"/>
              </w:trPr>
              <w:tc>
                <w:tcPr>
                  <w:tcW w:w="1847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4671CCB9" w14:textId="77777777" w:rsidR="005A0A0B" w:rsidRPr="00212A2B" w:rsidRDefault="005A0A0B" w:rsidP="005A0A0B">
                  <w:pPr>
                    <w:pStyle w:val="TableParagraph"/>
                    <w:ind w:left="101" w:firstLine="43"/>
                    <w:rPr>
                      <w:b/>
                      <w:bCs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sz w:val="18"/>
                      <w:szCs w:val="18"/>
                    </w:rPr>
                    <w:t>TOTAL UNITS</w:t>
                  </w:r>
                </w:p>
              </w:tc>
              <w:tc>
                <w:tcPr>
                  <w:tcW w:w="4024" w:type="dxa"/>
                  <w:tcBorders>
                    <w:left w:val="nil"/>
                    <w:bottom w:val="single" w:sz="4" w:space="0" w:color="auto"/>
                  </w:tcBorders>
                  <w:vAlign w:val="center"/>
                </w:tcPr>
                <w:p w14:paraId="16C7ADFB" w14:textId="77777777" w:rsidR="005A0A0B" w:rsidRDefault="005A0A0B" w:rsidP="005A0A0B">
                  <w:pPr>
                    <w:pStyle w:val="TableParagrap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722" w:type="dxa"/>
                  <w:tcBorders>
                    <w:bottom w:val="single" w:sz="4" w:space="0" w:color="auto"/>
                  </w:tcBorders>
                </w:tcPr>
                <w:p w14:paraId="056A3AE6" w14:textId="77777777" w:rsidR="005A0A0B" w:rsidRPr="007350F7" w:rsidRDefault="005A0A0B" w:rsidP="005A0A0B">
                  <w:pPr>
                    <w:pStyle w:val="TableParagraph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37</w:t>
                  </w:r>
                </w:p>
              </w:tc>
              <w:tc>
                <w:tcPr>
                  <w:tcW w:w="1101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57622C52" w14:textId="77777777" w:rsidR="005A0A0B" w:rsidRDefault="005A0A0B" w:rsidP="005A0A0B">
                  <w:pPr>
                    <w:pStyle w:val="TableParagraph"/>
                    <w:spacing w:before="10"/>
                    <w:rPr>
                      <w:sz w:val="10"/>
                    </w:rPr>
                  </w:pPr>
                </w:p>
              </w:tc>
            </w:tr>
          </w:tbl>
          <w:p w14:paraId="1AA7228A" w14:textId="77777777" w:rsidR="009E15F6" w:rsidRDefault="009E15F6" w:rsidP="00D21A6F">
            <w:pPr>
              <w:rPr>
                <w:sz w:val="16"/>
                <w:szCs w:val="16"/>
              </w:rPr>
            </w:pPr>
          </w:p>
          <w:p w14:paraId="18E4CFB1" w14:textId="77777777" w:rsidR="009E15F6" w:rsidRPr="005A0A0B" w:rsidRDefault="005A0A0B" w:rsidP="005A0A0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highlight w:val="yellow"/>
              </w:rPr>
              <w:t>*A</w:t>
            </w:r>
            <w:r w:rsidRPr="005A0A0B">
              <w:rPr>
                <w:sz w:val="16"/>
                <w:szCs w:val="16"/>
                <w:highlight w:val="yellow"/>
              </w:rPr>
              <w:t>nytime a student enrolls in applied music, they must concurrently enroll in MUSC 142.</w:t>
            </w:r>
          </w:p>
        </w:tc>
        <w:tc>
          <w:tcPr>
            <w:tcW w:w="3325" w:type="dxa"/>
          </w:tcPr>
          <w:p w14:paraId="1D007EB0" w14:textId="77777777" w:rsidR="009E15F6" w:rsidRDefault="009E15F6" w:rsidP="00D21A6F"/>
          <w:p w14:paraId="3708E10F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bookmarkStart w:id="3" w:name="Text1"/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  <w:bookmarkEnd w:id="3"/>
          </w:p>
          <w:p w14:paraId="6AAEBBFC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4C6EB3F3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4DFA3F5A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145D43E1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5901BC98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32ACF35A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30009F42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22EA7F78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1928E5EE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51098BF0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764A6408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1EEC6BB0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6EEBFE40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6E85C9BE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1D997ED4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24A347C9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2705A969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1F40EE40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1900BD35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4C675752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  <w:p w14:paraId="338DC00E" w14:textId="77777777" w:rsidR="009E15F6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</w:p>
          <w:p w14:paraId="600D95B4" w14:textId="77777777" w:rsidR="009E15F6" w:rsidRPr="00471DE7" w:rsidRDefault="009E15F6" w:rsidP="00D21A6F">
            <w:pPr>
              <w:rPr>
                <w:rFonts w:ascii="Helvetica" w:hAnsi="Helvetica"/>
                <w:sz w:val="18"/>
                <w:szCs w:val="18"/>
              </w:rPr>
            </w:pPr>
            <w:r w:rsidRPr="00471DE7">
              <w:rPr>
                <w:rFonts w:ascii="Helvetica" w:hAnsi="Helvetica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471DE7">
              <w:rPr>
                <w:rFonts w:ascii="Helvetica" w:hAnsi="Helvetica"/>
                <w:sz w:val="18"/>
                <w:szCs w:val="18"/>
              </w:rPr>
              <w:instrText xml:space="preserve"> FORMTEXT </w:instrText>
            </w:r>
            <w:r w:rsidRPr="00471DE7">
              <w:rPr>
                <w:rFonts w:ascii="Helvetica" w:hAnsi="Helvetica"/>
                <w:sz w:val="18"/>
                <w:szCs w:val="18"/>
              </w:rPr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separate"/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noProof/>
                <w:sz w:val="18"/>
                <w:szCs w:val="18"/>
              </w:rPr>
              <w:t> </w:t>
            </w:r>
            <w:r w:rsidRPr="00471DE7">
              <w:rPr>
                <w:rFonts w:ascii="Helvetica" w:hAnsi="Helvetica"/>
                <w:sz w:val="18"/>
                <w:szCs w:val="18"/>
              </w:rPr>
              <w:fldChar w:fldCharType="end"/>
            </w:r>
          </w:p>
        </w:tc>
      </w:tr>
    </w:tbl>
    <w:p w14:paraId="7E3CB098" w14:textId="77777777" w:rsidR="006238DE" w:rsidRDefault="009E15F6" w:rsidP="009E15F6">
      <w:r>
        <w:rPr>
          <w:w w:val="85"/>
        </w:rPr>
        <w:tab/>
      </w:r>
    </w:p>
    <w:sectPr w:rsidR="006238DE" w:rsidSect="00FD102B">
      <w:headerReference w:type="default" r:id="rId16"/>
      <w:footerReference w:type="first" r:id="rId17"/>
      <w:pgSz w:w="12240" w:h="15840"/>
      <w:pgMar w:top="693" w:right="270" w:bottom="819" w:left="360" w:header="720" w:footer="405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5EC04" w14:textId="77777777" w:rsidR="00713A5A" w:rsidRDefault="00713A5A" w:rsidP="00084839">
      <w:r>
        <w:separator/>
      </w:r>
    </w:p>
  </w:endnote>
  <w:endnote w:type="continuationSeparator" w:id="0">
    <w:p w14:paraId="5787F957" w14:textId="77777777" w:rsidR="00713A5A" w:rsidRDefault="00713A5A" w:rsidP="00084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077DE" w14:textId="77777777" w:rsidR="00084839" w:rsidRDefault="00084839" w:rsidP="00084839">
    <w:pPr>
      <w:ind w:left="-900" w:right="-1080"/>
    </w:pPr>
    <w:r>
      <w:t>School of Music Advising Office</w:t>
    </w:r>
    <w:r>
      <w:tab/>
    </w:r>
    <w:r>
      <w:tab/>
      <w:t xml:space="preserve">      CPS 111 or Zoom</w:t>
    </w:r>
    <w:r>
      <w:tab/>
    </w:r>
    <w:r>
      <w:tab/>
    </w:r>
    <w:r>
      <w:tab/>
      <w:t xml:space="preserve">      </w:t>
    </w:r>
    <w:r w:rsidRPr="009B78F8">
      <w:t>Revised:</w:t>
    </w:r>
    <w:r>
      <w:t xml:space="preserve"> </w:t>
    </w:r>
    <w:r w:rsidRPr="009B78F8">
      <w:fldChar w:fldCharType="begin"/>
    </w:r>
    <w:r w:rsidRPr="009B78F8">
      <w:instrText xml:space="preserve"> CREATEDATE \@ "M/d/yy h:mm:ss am/pm" </w:instrText>
    </w:r>
    <w:r w:rsidRPr="009B78F8">
      <w:fldChar w:fldCharType="separate"/>
    </w:r>
    <w:r w:rsidR="007C79FD">
      <w:rPr>
        <w:noProof/>
      </w:rPr>
      <w:t>6/2/26 12:56:00 PM</w:t>
    </w:r>
    <w:r w:rsidRPr="009B78F8">
      <w:fldChar w:fldCharType="end"/>
    </w:r>
  </w:p>
  <w:p w14:paraId="0DB36734" w14:textId="77777777" w:rsidR="00084839" w:rsidRDefault="00084839" w:rsidP="00084839">
    <w:pPr>
      <w:pStyle w:val="Footer"/>
      <w:ind w:left="-108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58AC1" w14:textId="77777777" w:rsidR="00FD102B" w:rsidRDefault="00FD102B" w:rsidP="00FD102B">
    <w:pPr>
      <w:ind w:left="-900" w:right="-1080"/>
    </w:pPr>
    <w:r>
      <w:t>School of Music Advising Office</w:t>
    </w:r>
    <w:r>
      <w:tab/>
    </w:r>
    <w:r>
      <w:tab/>
      <w:t xml:space="preserve">      CPS 111 or Zoom</w:t>
    </w:r>
    <w:r>
      <w:tab/>
    </w:r>
    <w:r>
      <w:tab/>
    </w:r>
    <w:r>
      <w:tab/>
      <w:t xml:space="preserve">      </w:t>
    </w:r>
    <w:r w:rsidRPr="009B78F8">
      <w:t>Revised:</w:t>
    </w:r>
    <w:r>
      <w:t xml:space="preserve"> </w:t>
    </w:r>
    <w:r w:rsidRPr="009B78F8">
      <w:fldChar w:fldCharType="begin"/>
    </w:r>
    <w:r w:rsidRPr="009B78F8">
      <w:instrText xml:space="preserve"> CREATEDATE \@ "M/d/yy h:mm:ss am/pm" </w:instrText>
    </w:r>
    <w:r w:rsidRPr="009B78F8">
      <w:fldChar w:fldCharType="separate"/>
    </w:r>
    <w:r w:rsidR="007C79FD">
      <w:rPr>
        <w:noProof/>
      </w:rPr>
      <w:t>6/2/26 12:56:00 PM</w:t>
    </w:r>
    <w:r w:rsidRPr="009B78F8">
      <w:fldChar w:fldCharType="end"/>
    </w:r>
  </w:p>
  <w:p w14:paraId="0EB8CBEF" w14:textId="77777777" w:rsidR="009E15F6" w:rsidRDefault="009E15F6" w:rsidP="00FD10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A895E" w14:textId="77777777" w:rsidR="00FD102B" w:rsidRDefault="00FD102B" w:rsidP="00FD102B">
    <w:pPr>
      <w:ind w:left="90" w:right="-1080"/>
    </w:pPr>
    <w:r>
      <w:t>School of Music Advising Office</w:t>
    </w:r>
    <w:r>
      <w:tab/>
    </w:r>
    <w:r>
      <w:tab/>
      <w:t xml:space="preserve">      CPS 111 or Zoom</w:t>
    </w:r>
    <w:r>
      <w:tab/>
    </w:r>
    <w:r>
      <w:tab/>
    </w:r>
    <w:r>
      <w:tab/>
      <w:t xml:space="preserve">      </w:t>
    </w:r>
    <w:r w:rsidRPr="009B78F8">
      <w:t>Revised:</w:t>
    </w:r>
    <w:r>
      <w:t xml:space="preserve"> </w:t>
    </w:r>
    <w:r w:rsidRPr="009B78F8">
      <w:fldChar w:fldCharType="begin"/>
    </w:r>
    <w:r w:rsidRPr="009B78F8">
      <w:instrText xml:space="preserve"> CREATEDATE \@ "M/d/yy h:mm:ss am/pm" </w:instrText>
    </w:r>
    <w:r w:rsidRPr="009B78F8">
      <w:fldChar w:fldCharType="separate"/>
    </w:r>
    <w:r w:rsidR="007C79FD">
      <w:rPr>
        <w:noProof/>
      </w:rPr>
      <w:t>6/2/26 12:56:00 PM</w:t>
    </w:r>
    <w:r w:rsidRPr="009B78F8">
      <w:fldChar w:fldCharType="end"/>
    </w:r>
  </w:p>
  <w:p w14:paraId="68F4906C" w14:textId="77777777" w:rsidR="00FD102B" w:rsidRDefault="00FD102B" w:rsidP="00FD10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6F8D7C" w14:textId="77777777" w:rsidR="00713A5A" w:rsidRDefault="00713A5A" w:rsidP="00084839">
      <w:r>
        <w:separator/>
      </w:r>
    </w:p>
  </w:footnote>
  <w:footnote w:type="continuationSeparator" w:id="0">
    <w:p w14:paraId="41E4B4EC" w14:textId="77777777" w:rsidR="00713A5A" w:rsidRDefault="00713A5A" w:rsidP="000848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430" w:type="dxa"/>
      <w:tblInd w:w="-10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547"/>
      <w:gridCol w:w="8883"/>
    </w:tblGrid>
    <w:tr w:rsidR="00084839" w14:paraId="0EF56D19" w14:textId="77777777" w:rsidTr="00084839">
      <w:tc>
        <w:tcPr>
          <w:tcW w:w="2547" w:type="dxa"/>
        </w:tcPr>
        <w:p w14:paraId="05DA42B9" w14:textId="77777777" w:rsidR="00084839" w:rsidRDefault="00084839" w:rsidP="00084839">
          <w:pPr>
            <w:pStyle w:val="Header"/>
            <w:ind w:left="-113"/>
          </w:pPr>
          <w:r>
            <w:rPr>
              <w:noProof/>
            </w:rPr>
            <w:drawing>
              <wp:inline distT="0" distB="0" distL="0" distR="0" wp14:anchorId="19CD93A3" wp14:editId="7EA5982C">
                <wp:extent cx="1398383" cy="998845"/>
                <wp:effectExtent l="0" t="0" r="0" b="5080"/>
                <wp:docPr id="960339753" name="Picture 960339753" descr="A logo of a school of music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 descr="A logo of a school of music&#10;&#10;AI-generated content may be incorrect.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4693" cy="10104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3" w:type="dxa"/>
        </w:tcPr>
        <w:p w14:paraId="213E6689" w14:textId="77777777" w:rsidR="00084839" w:rsidRDefault="00084839" w:rsidP="00084839">
          <w:pPr>
            <w:pStyle w:val="Header"/>
            <w:jc w:val="center"/>
            <w:rPr>
              <w:b/>
              <w:bCs/>
            </w:rPr>
          </w:pPr>
        </w:p>
        <w:p w14:paraId="71F05981" w14:textId="77777777" w:rsidR="00084839" w:rsidRPr="00084839" w:rsidRDefault="00084839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FALL 202</w:t>
          </w:r>
          <w:r w:rsidR="00B10593">
            <w:rPr>
              <w:sz w:val="30"/>
              <w:szCs w:val="30"/>
            </w:rPr>
            <w:t>6</w:t>
          </w:r>
          <w:r w:rsidRPr="00084839">
            <w:rPr>
              <w:sz w:val="30"/>
              <w:szCs w:val="30"/>
            </w:rPr>
            <w:t xml:space="preserve"> CATALOG</w:t>
          </w:r>
        </w:p>
        <w:p w14:paraId="2CA68B7F" w14:textId="77777777" w:rsidR="00084839" w:rsidRPr="00084839" w:rsidRDefault="00084839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 xml:space="preserve">Bachelor of </w:t>
          </w:r>
          <w:r w:rsidR="005A0A0B">
            <w:rPr>
              <w:sz w:val="30"/>
              <w:szCs w:val="30"/>
            </w:rPr>
            <w:t>Arts, Music</w:t>
          </w:r>
        </w:p>
        <w:p w14:paraId="0C4254B1" w14:textId="77777777" w:rsidR="00084839" w:rsidRPr="00084839" w:rsidRDefault="00084839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GE and Graduation Requirements Worksheet</w:t>
          </w:r>
        </w:p>
        <w:p w14:paraId="67B7BDB3" w14:textId="77777777" w:rsidR="00084839" w:rsidRDefault="00084839">
          <w:pPr>
            <w:pStyle w:val="Header"/>
          </w:pPr>
        </w:p>
      </w:tc>
    </w:tr>
  </w:tbl>
  <w:p w14:paraId="78670F3A" w14:textId="77777777" w:rsidR="00084839" w:rsidRDefault="0008483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430" w:type="dxa"/>
      <w:tblInd w:w="-10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547"/>
      <w:gridCol w:w="8883"/>
    </w:tblGrid>
    <w:tr w:rsidR="009E15F6" w14:paraId="4C26CCA4" w14:textId="77777777" w:rsidTr="00084839">
      <w:tc>
        <w:tcPr>
          <w:tcW w:w="2547" w:type="dxa"/>
        </w:tcPr>
        <w:p w14:paraId="206F1C59" w14:textId="77777777" w:rsidR="009E15F6" w:rsidRDefault="009E15F6" w:rsidP="00084839">
          <w:pPr>
            <w:pStyle w:val="Header"/>
            <w:ind w:left="-113"/>
          </w:pPr>
          <w:r>
            <w:rPr>
              <w:noProof/>
            </w:rPr>
            <w:drawing>
              <wp:inline distT="0" distB="0" distL="0" distR="0" wp14:anchorId="31CBC686" wp14:editId="718BC3F1">
                <wp:extent cx="1398383" cy="998845"/>
                <wp:effectExtent l="0" t="0" r="0" b="5080"/>
                <wp:docPr id="1333505207" name="Picture 1333505207" descr="A logo of a school of music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 descr="A logo of a school of music&#10;&#10;AI-generated content may be incorrect.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4693" cy="10104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83" w:type="dxa"/>
        </w:tcPr>
        <w:p w14:paraId="619F3788" w14:textId="77777777" w:rsidR="009E15F6" w:rsidRDefault="009E15F6" w:rsidP="00084839">
          <w:pPr>
            <w:pStyle w:val="Header"/>
            <w:jc w:val="center"/>
            <w:rPr>
              <w:b/>
              <w:bCs/>
            </w:rPr>
          </w:pPr>
        </w:p>
        <w:p w14:paraId="342234E6" w14:textId="77777777" w:rsidR="009E15F6" w:rsidRPr="00084839" w:rsidRDefault="009E15F6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FALL 2025 CATALOG</w:t>
          </w:r>
        </w:p>
        <w:p w14:paraId="1F5422E4" w14:textId="77777777" w:rsidR="009E15F6" w:rsidRPr="00084839" w:rsidRDefault="009E15F6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Bachelor of Music Theory/Comp</w:t>
          </w:r>
        </w:p>
        <w:p w14:paraId="79CB354E" w14:textId="77777777" w:rsidR="009E15F6" w:rsidRPr="00084839" w:rsidRDefault="009E15F6" w:rsidP="00084839">
          <w:pPr>
            <w:pStyle w:val="Header"/>
            <w:widowControl/>
            <w:autoSpaceDE/>
            <w:autoSpaceDN/>
            <w:jc w:val="center"/>
            <w:rPr>
              <w:sz w:val="30"/>
              <w:szCs w:val="30"/>
            </w:rPr>
          </w:pPr>
          <w:r w:rsidRPr="00084839">
            <w:rPr>
              <w:sz w:val="30"/>
              <w:szCs w:val="30"/>
            </w:rPr>
            <w:t>GE and Graduation Requirements Worksheet</w:t>
          </w:r>
        </w:p>
        <w:p w14:paraId="03C8DF2F" w14:textId="77777777" w:rsidR="009E15F6" w:rsidRDefault="009E15F6">
          <w:pPr>
            <w:pStyle w:val="Header"/>
          </w:pPr>
        </w:p>
      </w:tc>
    </w:tr>
  </w:tbl>
  <w:p w14:paraId="07857CC2" w14:textId="77777777" w:rsidR="009E15F6" w:rsidRDefault="009E15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cumentProtection w:edit="forms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9FD"/>
    <w:rsid w:val="00084839"/>
    <w:rsid w:val="00327CDA"/>
    <w:rsid w:val="0041472F"/>
    <w:rsid w:val="005A0A0B"/>
    <w:rsid w:val="005C5304"/>
    <w:rsid w:val="006034B4"/>
    <w:rsid w:val="006238DE"/>
    <w:rsid w:val="006C2DFA"/>
    <w:rsid w:val="006C7FDC"/>
    <w:rsid w:val="00713A5A"/>
    <w:rsid w:val="007B2BDF"/>
    <w:rsid w:val="007C79FD"/>
    <w:rsid w:val="007F524E"/>
    <w:rsid w:val="009A5090"/>
    <w:rsid w:val="009E15F6"/>
    <w:rsid w:val="00A159D7"/>
    <w:rsid w:val="00B10593"/>
    <w:rsid w:val="00B43528"/>
    <w:rsid w:val="00BA5829"/>
    <w:rsid w:val="00BE795E"/>
    <w:rsid w:val="00D7776A"/>
    <w:rsid w:val="00E91979"/>
    <w:rsid w:val="00F24871"/>
    <w:rsid w:val="00FB455C"/>
    <w:rsid w:val="00FD1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1368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83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48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48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48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48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48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483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483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483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483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48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48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48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48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48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48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48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48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48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48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48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48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48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48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48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48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48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48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48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483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48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4839"/>
  </w:style>
  <w:style w:type="paragraph" w:styleId="Footer">
    <w:name w:val="footer"/>
    <w:basedOn w:val="Normal"/>
    <w:link w:val="FooterChar"/>
    <w:uiPriority w:val="99"/>
    <w:unhideWhenUsed/>
    <w:rsid w:val="000848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4839"/>
  </w:style>
  <w:style w:type="table" w:styleId="TableGrid">
    <w:name w:val="Table Grid"/>
    <w:basedOn w:val="TableNormal"/>
    <w:uiPriority w:val="39"/>
    <w:rsid w:val="000848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084839"/>
    <w:rPr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084839"/>
    <w:rPr>
      <w:rFonts w:ascii="Arial" w:eastAsia="Arial" w:hAnsi="Arial" w:cs="Arial"/>
      <w:kern w:val="0"/>
      <w:sz w:val="18"/>
      <w:szCs w:val="18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9E15F6"/>
  </w:style>
  <w:style w:type="character" w:styleId="Hyperlink">
    <w:name w:val="Hyperlink"/>
    <w:basedOn w:val="DefaultParagraphFont"/>
    <w:uiPriority w:val="99"/>
    <w:unhideWhenUsed/>
    <w:rsid w:val="00FD102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102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D102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sus.edu/student-life/student-service-center/" TargetMode="Externa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catalog.csus.edu/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csus.edu/undergraduate-studies/writing-program/undergraduate-gwar.html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3.png"/><Relationship Id="rId10" Type="http://schemas.openxmlformats.org/officeDocument/2006/relationships/hyperlink" Target="http://www.assist.org/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csus.edu/center/peer-academic-resource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BA MUSC Fall 2026 GE_GR Advising Worksheet.dotx</Template>
  <TotalTime>2</TotalTime>
  <Pages>2</Pages>
  <Words>987</Words>
  <Characters>5628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Allen</dc:creator>
  <cp:keywords/>
  <dc:description/>
  <cp:lastModifiedBy>Mark Allen</cp:lastModifiedBy>
  <cp:revision>1</cp:revision>
  <dcterms:created xsi:type="dcterms:W3CDTF">2026-06-02T19:56:00Z</dcterms:created>
  <dcterms:modified xsi:type="dcterms:W3CDTF">2026-06-02T19:58:00Z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E0542D96-8422-4667-A99B-3B4C034685A5</vt:lpwstr>
  </property>
</Properties>
</file>