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610" w:type="dxa"/>
        <w:tblInd w:w="-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04"/>
        <w:gridCol w:w="4206"/>
      </w:tblGrid>
      <w:tr w:rsidR="00084839" w:rsidRPr="0054444A" w14:paraId="7B580138" w14:textId="77777777" w:rsidTr="009E15F6">
        <w:trPr>
          <w:trHeight w:val="10557"/>
        </w:trPr>
        <w:tc>
          <w:tcPr>
            <w:tcW w:w="7404" w:type="dxa"/>
          </w:tcPr>
          <w:tbl>
            <w:tblPr>
              <w:tblStyle w:val="TableGrid"/>
              <w:tblW w:w="7178" w:type="dxa"/>
              <w:tblLook w:val="04A0" w:firstRow="1" w:lastRow="0" w:firstColumn="1" w:lastColumn="0" w:noHBand="0" w:noVBand="1"/>
            </w:tblPr>
            <w:tblGrid>
              <w:gridCol w:w="4118"/>
              <w:gridCol w:w="1715"/>
              <w:gridCol w:w="1345"/>
            </w:tblGrid>
            <w:tr w:rsidR="00E77F91" w:rsidRPr="00BD4707" w14:paraId="1FE019B5" w14:textId="77777777" w:rsidTr="00E63F42">
              <w:trPr>
                <w:trHeight w:val="523"/>
              </w:trPr>
              <w:tc>
                <w:tcPr>
                  <w:tcW w:w="7178" w:type="dxa"/>
                  <w:gridSpan w:val="3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483352E0" w14:textId="77777777" w:rsidR="00E77F91" w:rsidRPr="002B77F9" w:rsidRDefault="00E77F91" w:rsidP="00E77F91">
                  <w:pPr>
                    <w:adjustRightInd w:val="0"/>
                    <w:rPr>
                      <w:b/>
                      <w:bCs/>
                      <w:sz w:val="20"/>
                      <w:szCs w:val="20"/>
                    </w:rPr>
                  </w:pPr>
                  <w:r w:rsidRPr="002B77F9">
                    <w:rPr>
                      <w:b/>
                      <w:bCs/>
                      <w:sz w:val="20"/>
                      <w:szCs w:val="20"/>
                    </w:rPr>
                    <w:t>Graduation Requirements:</w:t>
                  </w:r>
                </w:p>
                <w:p w14:paraId="73FF2FF7" w14:textId="77777777" w:rsidR="00E77F91" w:rsidRPr="00BD4707" w:rsidRDefault="00E77F91" w:rsidP="00E77F91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BD4707">
                    <w:rPr>
                      <w:b/>
                      <w:bCs/>
                      <w:sz w:val="16"/>
                      <w:szCs w:val="16"/>
                    </w:rPr>
                    <w:t>*Items numbered 1-4 should be taken in sequence.</w:t>
                  </w:r>
                </w:p>
              </w:tc>
            </w:tr>
            <w:tr w:rsidR="00E77F91" w:rsidRPr="0011390E" w14:paraId="1C7CFDEC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6FBB5" w14:textId="77777777" w:rsidR="00E77F91" w:rsidRPr="00C85D40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Minimum 120 units to graduate                           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334F7C" w14:textId="77777777" w:rsidR="00E77F91" w:rsidRPr="0011390E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:rsidRPr="0011390E" w14:paraId="0A1ADBB6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61138" w14:textId="77777777" w:rsidR="00E77F91" w:rsidRPr="00C85D40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>39 units of upper division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6D4FE9">
                    <w:rPr>
                      <w:sz w:val="16"/>
                      <w:szCs w:val="16"/>
                    </w:rPr>
                    <w:t xml:space="preserve">(courses 100-199)     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F3397" w14:textId="77777777" w:rsidR="00E77F91" w:rsidRPr="0011390E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:rsidRPr="0011390E" w14:paraId="0842AC7C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B93E6" w14:textId="77777777" w:rsidR="00E77F91" w:rsidRPr="00C85D40" w:rsidRDefault="00E77F91" w:rsidP="00E77F91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C85D40">
                    <w:rPr>
                      <w:b/>
                      <w:bCs/>
                      <w:sz w:val="16"/>
                      <w:szCs w:val="16"/>
                    </w:rPr>
                    <w:t>American Institutions: *only 3 units may overlap with general education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5B162" w14:textId="77777777" w:rsidR="00E77F91" w:rsidRPr="0011390E" w:rsidRDefault="00E77F91" w:rsidP="00E77F91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:rsidRPr="0011390E" w14:paraId="0B374243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FC726" w14:textId="77777777" w:rsidR="00E77F91" w:rsidRPr="00C85D40" w:rsidRDefault="00E77F91" w:rsidP="00E77F91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U.S. History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ANTH 101"/>
                          <w:listEntry w:val="HIST 177"/>
                          <w:listEntry w:val="HIST 17A"/>
                          <w:listEntry w:val="HIST 17B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7B5D4" w14:textId="77777777" w:rsidR="00E77F91" w:rsidRPr="0011390E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:rsidRPr="0011390E" w14:paraId="1F1EF0F7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5C4D0" w14:textId="77777777" w:rsidR="00E77F91" w:rsidRPr="00C85D40" w:rsidRDefault="00E77F91" w:rsidP="00E77F91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U.S. Constitution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POLS 1"/>
                          <w:listEntry w:val="POLS 113"/>
                          <w:listEntry w:val="POLS 150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C5829" w14:textId="77777777" w:rsidR="00E77F91" w:rsidRPr="0011390E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:rsidRPr="0011390E" w14:paraId="518ACDA9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F05EE" w14:textId="77777777" w:rsidR="00E77F91" w:rsidRPr="00C85D40" w:rsidRDefault="00E77F91" w:rsidP="00E77F91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CA State &amp; Local Government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POLS 1"/>
                          <w:listEntry w:val="POLS 113"/>
                          <w:listEntry w:val="POLS 150"/>
                          <w:listEntry w:val="POLS 180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r w:rsidRPr="00C85D40">
                    <w:rPr>
                      <w:sz w:val="16"/>
                      <w:szCs w:val="16"/>
                    </w:rPr>
                    <w:t xml:space="preserve">   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338E7" w14:textId="77777777" w:rsidR="00E77F91" w:rsidRPr="0011390E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:rsidRPr="0011390E" w14:paraId="40D55DFC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0A63C" w14:textId="77777777" w:rsidR="00E77F91" w:rsidRPr="00C85D40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1. Written Communication (GE </w:t>
                  </w:r>
                  <w:r>
                    <w:rPr>
                      <w:sz w:val="16"/>
                      <w:szCs w:val="16"/>
                    </w:rPr>
                    <w:t>1A</w:t>
                  </w:r>
                  <w:r w:rsidRPr="00C85D40">
                    <w:rPr>
                      <w:sz w:val="16"/>
                      <w:szCs w:val="16"/>
                    </w:rPr>
                    <w:t>) (ENGL 5 or 11) “</w:t>
                  </w:r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61D79" w14:textId="77777777" w:rsidR="00E77F91" w:rsidRPr="0011390E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:rsidRPr="0011390E" w14:paraId="41D1EA8D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35AC5" w14:textId="77777777" w:rsidR="00E77F91" w:rsidRPr="00C85D40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2. Second Semester Composition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Dropdown2"/>
                        <w:enabled/>
                        <w:calcOnExit w:val="0"/>
                        <w:ddList>
                          <w:listEntry w:val="Please Choose One"/>
                          <w:listEntry w:val="ENGL 20"/>
                          <w:listEntry w:val="ENGL 20M"/>
                          <w:listEntry w:val="ENGL 96R"/>
                          <w:listEntry w:val="ENGL 96W"/>
                          <w:listEntry w:val="FASH 96"/>
                          <w:listEntry w:val="FSHD 96"/>
                          <w:listEntry w:val="HIST 96B"/>
                          <w:listEntry w:val="KINS 96W"/>
                          <w:listEntry w:val="PHIL 96W"/>
                          <w:listEntry w:val="PSYC 96A"/>
                          <w:listEntry w:val="SOC 96A"/>
                        </w:ddList>
                      </w:ffData>
                    </w:fldChar>
                  </w:r>
                  <w:bookmarkStart w:id="0" w:name="Dropdown2"/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0"/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C85D40">
                    <w:rPr>
                      <w:sz w:val="16"/>
                      <w:szCs w:val="16"/>
                    </w:rPr>
                    <w:t xml:space="preserve"> “</w:t>
                  </w:r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E29AF" w14:textId="77777777" w:rsidR="00E77F91" w:rsidRPr="0011390E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:rsidRPr="0011390E" w14:paraId="7E91F028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0041B" w14:textId="77777777" w:rsidR="00E77F91" w:rsidRPr="00C85D40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Foreign Language (FL)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4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  <w:r w:rsidRPr="00C85D40">
                    <w:rPr>
                      <w:sz w:val="16"/>
                      <w:szCs w:val="16"/>
                    </w:rPr>
                    <w:t xml:space="preserve">            </w:t>
                  </w:r>
                  <w:proofErr w:type="gramStart"/>
                  <w:r w:rsidRPr="00C85D40">
                    <w:rPr>
                      <w:sz w:val="16"/>
                      <w:szCs w:val="16"/>
                    </w:rPr>
                    <w:t xml:space="preserve">   “</w:t>
                  </w:r>
                  <w:proofErr w:type="gramEnd"/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A5454" w14:textId="77777777" w:rsidR="00E77F91" w:rsidRPr="0011390E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:rsidRPr="0011390E" w14:paraId="48434DC4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71FF9" w14:textId="77777777" w:rsidR="00E77F91" w:rsidRPr="00C85D40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Race &amp; Ethnicity in American Society (RE)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5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26D98" w14:textId="77777777" w:rsidR="00E77F91" w:rsidRPr="0011390E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:rsidRPr="0011390E" w14:paraId="13294F01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B2142" w14:textId="77777777" w:rsidR="00E77F91" w:rsidRPr="00C85D40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>3. # Writing Placement for Juniors (WPJ) OR ENGL 109 W/M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7BEA4" w14:textId="77777777" w:rsidR="00E77F91" w:rsidRPr="0011390E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:rsidRPr="0011390E" w14:paraId="7A78D224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8A065" w14:textId="77777777" w:rsidR="00E77F91" w:rsidRPr="00C85D40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4. # Writing Intensive (WI) “C- or better required”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Dropdown2"/>
                        <w:enabled/>
                        <w:calcOnExit w:val="0"/>
                        <w:ddList>
                          <w:listEntry w:val="Please Choose One"/>
                          <w:listEntry w:val="MUSC 110"/>
                          <w:listEntry w:val="MUSC 127"/>
                          <w:listEntry w:val="MUSC 129"/>
                        </w:ddList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E2406" w14:textId="77777777" w:rsidR="00E77F91" w:rsidRPr="0011390E" w:rsidRDefault="00E77F91" w:rsidP="00E77F91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37155E9C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822B8BA" w14:textId="77777777" w:rsidR="00E77F91" w:rsidRPr="00BD4707" w:rsidRDefault="00E77F91" w:rsidP="00E77F91">
                  <w:pPr>
                    <w:pStyle w:val="BodyText"/>
                    <w:jc w:val="center"/>
                    <w:rPr>
                      <w:noProof/>
                      <w:position w:val="-4"/>
                      <w:sz w:val="16"/>
                      <w:szCs w:val="16"/>
                    </w:rPr>
                  </w:pPr>
                </w:p>
              </w:tc>
            </w:tr>
            <w:tr w:rsidR="00E77F91" w14:paraId="7216E063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49DB5280" w14:textId="77777777" w:rsidR="00E77F91" w:rsidRDefault="00E77F91" w:rsidP="00E77F91">
                  <w:pPr>
                    <w:pStyle w:val="BodyText"/>
                    <w:rPr>
                      <w:b/>
                      <w:sz w:val="27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General Education Requirements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7DF8CB71" w14:textId="77777777" w:rsidR="00E77F91" w:rsidRDefault="00E77F91" w:rsidP="00E77F91">
                  <w:pPr>
                    <w:pStyle w:val="BodyText"/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Course</w:t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4CA1B12D" w14:textId="77777777" w:rsidR="00E77F91" w:rsidRDefault="00E77F91" w:rsidP="00E77F91">
                  <w:pPr>
                    <w:pStyle w:val="BodyText"/>
                    <w:jc w:val="center"/>
                    <w:rPr>
                      <w:b/>
                      <w:sz w:val="27"/>
                    </w:rPr>
                  </w:pPr>
                  <w:r w:rsidRPr="00BD4707">
                    <w:rPr>
                      <w:noProof/>
                      <w:position w:val="-4"/>
                      <w:sz w:val="16"/>
                      <w:szCs w:val="16"/>
                    </w:rPr>
                    <w:drawing>
                      <wp:inline distT="0" distB="0" distL="0" distR="0" wp14:anchorId="4F7B62DF" wp14:editId="4B8CDD5A">
                        <wp:extent cx="146113" cy="146113"/>
                        <wp:effectExtent l="0" t="0" r="0" b="0"/>
                        <wp:docPr id="802096615" name="image5.png" descr="BD21301_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5.pn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113" cy="146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77F91" w14:paraId="472EE860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72AB3C62" w14:textId="77777777" w:rsidR="00E77F91" w:rsidRDefault="00E77F91" w:rsidP="00E77F9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5430EA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1.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 English Communication (9 Units)</w:t>
                  </w:r>
                </w:p>
                <w:p w14:paraId="2E3876B6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852722">
                    <w:rPr>
                      <w:rFonts w:ascii="Arial Narrow" w:hAnsi="Arial Narrow"/>
                      <w:sz w:val="15"/>
                      <w:szCs w:val="15"/>
                    </w:rPr>
                    <w:t>These requirements must be completed before enrollment in upper division GE courses. A grade of "C-" or better is required in all courses taken in Area 1.</w:t>
                  </w:r>
                </w:p>
              </w:tc>
            </w:tr>
            <w:tr w:rsidR="00E77F91" w14:paraId="620FCC51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top w:val="single" w:sz="4" w:space="0" w:color="auto"/>
                  </w:tcBorders>
                  <w:vAlign w:val="center"/>
                </w:tcPr>
                <w:p w14:paraId="6D9596EB" w14:textId="77777777" w:rsidR="00E77F91" w:rsidRPr="00080049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1A: English Composition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  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      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         </w:t>
                  </w:r>
                  <w:proofErr w:type="gramStart"/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“</w:t>
                  </w:r>
                  <w:proofErr w:type="gramEnd"/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C- or better required”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</w:tcBorders>
                  <w:vAlign w:val="center"/>
                </w:tcPr>
                <w:p w14:paraId="1ECBB2BA" w14:textId="77777777" w:rsidR="00E77F91" w:rsidRPr="003F2A9C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7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ENGL 5"/>
                          <w:listEntry w:val="ENGL 11"/>
                          <w:listEntry w:val="Transfer Course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</w:tcBorders>
                  <w:vAlign w:val="center"/>
                </w:tcPr>
                <w:p w14:paraId="07945F11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2DEFF0A4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131E21A9" w14:textId="77777777" w:rsidR="00E77F91" w:rsidRPr="00080049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1B: Critical Thinking and Composition       </w:t>
                  </w:r>
                  <w:proofErr w:type="gramStart"/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“</w:t>
                  </w:r>
                  <w:proofErr w:type="gramEnd"/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C- or better required”</w:t>
                  </w:r>
                </w:p>
              </w:tc>
              <w:tc>
                <w:tcPr>
                  <w:tcW w:w="1715" w:type="dxa"/>
                  <w:vAlign w:val="center"/>
                </w:tcPr>
                <w:p w14:paraId="05FE08E5" w14:textId="77777777" w:rsidR="00E77F91" w:rsidRPr="003F2A9C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8"/>
                        <w:enabled/>
                        <w:calcOnExit w:val="0"/>
                        <w:ddList>
                          <w:listEntry w:val="Please Choose One"/>
                          <w:listEntry w:val="COMS 2"/>
                          <w:listEntry w:val="EDUC 10"/>
                          <w:listEntry w:val="Transfer Course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7DA7EB04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120FE360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68EF848A" w14:textId="77777777" w:rsidR="00E77F91" w:rsidRPr="00080049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1C: Oral Communication.                             </w:t>
                  </w:r>
                  <w:r w:rsidRPr="00080049">
                    <w:rPr>
                      <w:rFonts w:ascii="Arial Narrow" w:hAnsi="Arial Narrow"/>
                      <w:i/>
                      <w:iCs/>
                      <w:sz w:val="16"/>
                      <w:szCs w:val="16"/>
                    </w:rPr>
                    <w:t>“C- or better required”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47BC8E7B" w14:textId="77777777" w:rsidR="00E77F91" w:rsidRPr="003F2A9C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6"/>
                        <w:enabled/>
                        <w:calcOnExit w:val="0"/>
                        <w:ddList>
                          <w:listEntry w:val="Please Choose One"/>
                          <w:listEntry w:val="COMS 4"/>
                          <w:listEntry w:val="COMS 5"/>
                          <w:listEntry w:val="Transfer Course"/>
                        </w:ddList>
                      </w:ffData>
                    </w:fldChar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27B2D130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08CE246B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0692918D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2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Mathematical Concepts and Quantitative Reasoning (3-6 Units)</w:t>
                  </w:r>
                </w:p>
                <w:p w14:paraId="3FE68020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852722">
                    <w:rPr>
                      <w:rFonts w:ascii="Arial Narrow" w:hAnsi="Arial Narrow"/>
                      <w:sz w:val="15"/>
                      <w:szCs w:val="15"/>
                    </w:rPr>
                    <w:t>At least 3 lower division units must be completed in Area 2: Mathematical Concepts/Quantitative Reasoning and at least 3 upper division units must be completed in either Subject Area 5: Science or 2: Mathematical Concepts/Quantitative Reasoning.</w:t>
                  </w:r>
                </w:p>
              </w:tc>
            </w:tr>
            <w:tr w:rsidR="00E77F91" w14:paraId="7747FEAE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6757D9B6" w14:textId="77777777" w:rsidR="00E77F91" w:rsidRPr="00080049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304807D7" w14:textId="77777777" w:rsidR="00E77F91" w:rsidRPr="003F2A9C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9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Transfer Course"/>
                          <w:listEntry w:val="CHAD 33"/>
                          <w:listEntry w:val="EDUC 18"/>
                          <w:listEntry w:val="FIN 10"/>
                          <w:listEntry w:val="MATH 1"/>
                          <w:listEntry w:val="MATH 15H"/>
                          <w:listEntry w:val="MATH 17"/>
                          <w:listEntry w:val="MATH 24"/>
                          <w:listEntry w:val="MATH 26A"/>
                          <w:listEntry w:val="MATH 26B"/>
                          <w:listEntry w:val="MATH 29"/>
                          <w:listEntry w:val="MATH 30"/>
                          <w:listEntry w:val="MATH 31"/>
                          <w:listEntry w:val="MATH 35"/>
                          <w:listEntry w:val="PHIL 60"/>
                          <w:listEntry w:val="STAT 1"/>
                          <w:listEntry w:val="STAT 50"/>
                          <w:listEntry w:val="STAT 10B"/>
                        </w:ddList>
                      </w:ffData>
                    </w:fldChar>
                  </w:r>
                  <w:bookmarkStart w:id="1" w:name="Dropdown9"/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bookmarkEnd w:id="1"/>
                </w:p>
              </w:tc>
              <w:tc>
                <w:tcPr>
                  <w:tcW w:w="1345" w:type="dxa"/>
                  <w:vAlign w:val="center"/>
                </w:tcPr>
                <w:p w14:paraId="56618C16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600D843E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20025F7C" w14:textId="77777777" w:rsidR="00E77F91" w:rsidRPr="002314AF" w:rsidRDefault="00E77F91" w:rsidP="00E77F9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3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 w:rsidRPr="002314AF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Arts &amp; Humanities (9 units)</w:t>
                  </w:r>
                </w:p>
                <w:p w14:paraId="1615DEB5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2314AF">
                    <w:rPr>
                      <w:rFonts w:ascii="Arial Narrow" w:hAnsi="Arial Narrow"/>
                      <w:sz w:val="15"/>
                      <w:szCs w:val="15"/>
                    </w:rPr>
                    <w:t>At least 3 lower division units must be completed in Area 3A: ARTS and at least 3 lower division units must be completed in 3B: HUMANITIES. At least 3 upper division units must be completed in either of the 3A: Arts or 3B: Humanities.</w:t>
                  </w:r>
                </w:p>
              </w:tc>
            </w:tr>
            <w:tr w:rsidR="00E77F91" w14:paraId="5199BF8F" w14:textId="77777777" w:rsidTr="00E63F42">
              <w:trPr>
                <w:trHeight w:val="63"/>
              </w:trPr>
              <w:tc>
                <w:tcPr>
                  <w:tcW w:w="5833" w:type="dxa"/>
                  <w:gridSpan w:val="2"/>
                  <w:vAlign w:val="center"/>
                </w:tcPr>
                <w:p w14:paraId="01972B19" w14:textId="77777777" w:rsidR="00E77F91" w:rsidRPr="003F2A9C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Select 3 units from each division</w:t>
                  </w:r>
                </w:p>
              </w:tc>
              <w:tc>
                <w:tcPr>
                  <w:tcW w:w="1345" w:type="dxa"/>
                  <w:vAlign w:val="center"/>
                </w:tcPr>
                <w:p w14:paraId="1F5D1921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E77F91" w14:paraId="11138220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1256BB9D" w14:textId="77777777" w:rsidR="00E77F91" w:rsidRPr="0061150F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61150F">
                    <w:rPr>
                      <w:rFonts w:ascii="Arial Narrow" w:hAnsi="Arial Narrow"/>
                      <w:sz w:val="16"/>
                      <w:szCs w:val="16"/>
                    </w:rPr>
                    <w:t>3A: Arts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. </w:t>
                  </w:r>
                  <w:r w:rsidRPr="0061150F">
                    <w:rPr>
                      <w:rFonts w:ascii="Arial Narrow" w:hAnsi="Arial Narrow"/>
                      <w:sz w:val="16"/>
                      <w:szCs w:val="16"/>
                    </w:rPr>
                    <w:t>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24682BFC" w14:textId="77777777" w:rsidR="00E77F91" w:rsidRPr="003F2A9C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4"/>
                        <w:enabled/>
                        <w:calcOnExit w:val="0"/>
                        <w:ddList>
                          <w:listEntry w:val="Please Choose One"/>
                          <w:listEntry w:val="MUSC 9"/>
                          <w:listEntry w:val="MUSC 10A"/>
                          <w:listEntry w:val="MUSC 10B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45" w:type="dxa"/>
                  <w:vAlign w:val="center"/>
                </w:tcPr>
                <w:p w14:paraId="4B6C33FE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2E754B23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3473B9DA" w14:textId="77777777" w:rsidR="00E77F91" w:rsidRPr="0054684A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3B: Humanities. 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56ADAAD3" w14:textId="77777777" w:rsidR="00E77F91" w:rsidRPr="003F2A9C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5F7F3731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032A23C6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64D04C9D" w14:textId="77777777" w:rsidR="00E77F91" w:rsidRPr="0061150F" w:rsidRDefault="00E77F91" w:rsidP="00E77F9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61150F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Any Upper Division Area 3 Course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26180724" w14:textId="77777777" w:rsidR="00E77F91" w:rsidRPr="003F2A9C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02D6BD55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41B1A8DF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02AB17C3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4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Social and Behavioral Sciences (9 Units)</w:t>
                  </w:r>
                </w:p>
                <w:p w14:paraId="78BB3A1F" w14:textId="77777777" w:rsidR="00E77F91" w:rsidRPr="0061150F" w:rsidRDefault="00E77F91" w:rsidP="00E77F91">
                  <w:pPr>
                    <w:pStyle w:val="BodyText"/>
                    <w:rPr>
                      <w:rFonts w:ascii="Arial Narrow" w:hAnsi="Arial Narrow"/>
                      <w:sz w:val="15"/>
                      <w:szCs w:val="15"/>
                    </w:rPr>
                  </w:pP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A minimum of </w:t>
                  </w:r>
                  <w:r w:rsidRPr="0061150F">
                    <w:rPr>
                      <w:rFonts w:ascii="Arial Narrow" w:hAnsi="Arial Narrow"/>
                      <w:sz w:val="15"/>
                      <w:szCs w:val="15"/>
                      <w:u w:val="single"/>
                    </w:rPr>
                    <w:t>two</w:t>
                  </w: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 disciplines (e.g. ANTH, ECON, ETHN, HIST, POLS, RPTA, etc.) must be taken in Area 4. Up to three units of the American Institutions graduation requirement may be satisfied in Area 4 in either US History or US Constitution and California government (see American Institutions Graduation Requirement).</w:t>
                  </w:r>
                </w:p>
              </w:tc>
            </w:tr>
            <w:tr w:rsidR="00E77F91" w14:paraId="3C017EEB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57A83C37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8C5A9E">
                    <w:rPr>
                      <w:rFonts w:ascii="Arial Narrow" w:hAnsi="Arial Narrow"/>
                      <w:sz w:val="16"/>
                      <w:szCs w:val="16"/>
                    </w:rPr>
                    <w:t xml:space="preserve">Any Area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>4</w:t>
                  </w:r>
                  <w:r w:rsidRPr="008C5A9E">
                    <w:rPr>
                      <w:rFonts w:ascii="Arial Narrow" w:hAnsi="Arial Narrow"/>
                      <w:sz w:val="16"/>
                      <w:szCs w:val="16"/>
                    </w:rPr>
                    <w:t xml:space="preserve"> Course</w:t>
                  </w:r>
                </w:p>
              </w:tc>
              <w:tc>
                <w:tcPr>
                  <w:tcW w:w="1715" w:type="dxa"/>
                  <w:vAlign w:val="center"/>
                </w:tcPr>
                <w:p w14:paraId="6C1AF593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614C024F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407EA3BB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206EDEA1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Any Area 4 Course</w:t>
                  </w:r>
                </w:p>
              </w:tc>
              <w:tc>
                <w:tcPr>
                  <w:tcW w:w="1715" w:type="dxa"/>
                  <w:vAlign w:val="center"/>
                </w:tcPr>
                <w:p w14:paraId="585F977C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66435772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7F815E38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555C0550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8C5A9E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 xml:space="preserve">Any Area </w:t>
                  </w:r>
                  <w:r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4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 xml:space="preserve"> Course (Upper Division, 100-199)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4644B9BC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55963BCF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6B52FD55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21088B5F" w14:textId="77777777" w:rsidR="00E77F91" w:rsidRDefault="00E77F91" w:rsidP="00E77F9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5"/>
                      <w:szCs w:val="15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5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Physical and Biological sciences (7-10 Units)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5FD78D42" w14:textId="77777777" w:rsidR="00E77F91" w:rsidRPr="0061150F" w:rsidRDefault="00E77F91" w:rsidP="00E77F91">
                  <w:pPr>
                    <w:pStyle w:val="BodyText"/>
                    <w:rPr>
                      <w:rFonts w:ascii="Arial Narrow" w:hAnsi="Arial Narrow"/>
                      <w:sz w:val="15"/>
                      <w:szCs w:val="15"/>
                    </w:rPr>
                  </w:pP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At least 3 units must be taken in each Subject Area 5A: Physical Science, 5B: Biological Science, and upper division Subject Area 5: Science or 2: Mathematical Concepts/Quantitative Reasoning. At least one course with a laboratory component (5C: Laboratory) must be taken in conjunction with Subject Area 5A or 5B.</w:t>
                  </w:r>
                </w:p>
              </w:tc>
            </w:tr>
            <w:tr w:rsidR="00E77F91" w14:paraId="29ED8152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69CD9658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5A: Physical Science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0F0DA08A" w14:textId="77777777" w:rsidR="00E77F91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18D47732" w14:textId="77777777" w:rsidR="00E77F91" w:rsidRPr="00BD4707" w:rsidRDefault="00E77F91" w:rsidP="00E77F91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4DC82E6E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1786FD8F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5B: Biological Science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30BA1777" w14:textId="77777777" w:rsidR="00E77F91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6E22F2C4" w14:textId="77777777" w:rsidR="00E77F91" w:rsidRPr="00BD4707" w:rsidRDefault="00E77F91" w:rsidP="00E77F91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087E880C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13AA1B17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5C: Laboratory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7FDDEEC2" w14:textId="77777777" w:rsidR="00E77F91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001D8B88" w14:textId="77777777" w:rsidR="00E77F91" w:rsidRPr="00BD4707" w:rsidRDefault="00E77F91" w:rsidP="00E77F91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2A2E7599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7935EB35" w14:textId="77777777" w:rsidR="00E77F91" w:rsidRPr="006D4FE9" w:rsidRDefault="00E77F91" w:rsidP="00E77F9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6D4FE9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Any Upper Division 5: Physical and Biological Sciences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248D36F9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5882BA35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E77F91" w14:paraId="1E161108" w14:textId="77777777" w:rsidTr="00E63F42">
              <w:trPr>
                <w:trHeight w:val="63"/>
              </w:trPr>
              <w:tc>
                <w:tcPr>
                  <w:tcW w:w="4118" w:type="dxa"/>
                  <w:shd w:val="pct25" w:color="auto" w:fill="auto"/>
                  <w:vAlign w:val="center"/>
                </w:tcPr>
                <w:p w14:paraId="5362291A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6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. Ethnic Studies (3 units) Lower-Division Only</w:t>
                  </w:r>
                </w:p>
              </w:tc>
              <w:tc>
                <w:tcPr>
                  <w:tcW w:w="1715" w:type="dxa"/>
                  <w:shd w:val="pct25" w:color="auto" w:fill="auto"/>
                  <w:vAlign w:val="center"/>
                </w:tcPr>
                <w:p w14:paraId="77CF9EF6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345" w:type="dxa"/>
                  <w:shd w:val="pct25" w:color="auto" w:fill="auto"/>
                  <w:vAlign w:val="center"/>
                </w:tcPr>
                <w:p w14:paraId="73123F5F" w14:textId="77777777" w:rsidR="00E77F91" w:rsidRPr="00B23A86" w:rsidRDefault="00E77F91" w:rsidP="00E77F91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E77F91" w14:paraId="01AE3FFC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4F981A93" w14:textId="77777777" w:rsidR="00E77F91" w:rsidRPr="00FD079E" w:rsidRDefault="00E77F91" w:rsidP="00E77F91">
                  <w:pPr>
                    <w:pStyle w:val="BodyText"/>
                    <w:rPr>
                      <w:rFonts w:ascii="Arial Narrow" w:hAnsi="Arial Narrow"/>
                      <w:color w:val="FF0000"/>
                      <w:sz w:val="16"/>
                      <w:szCs w:val="16"/>
                    </w:rPr>
                  </w:pP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19405BDC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5510D452" w14:textId="77777777" w:rsidR="00E77F91" w:rsidRPr="008C5A9E" w:rsidRDefault="00E77F91" w:rsidP="00E77F91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14D95322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</w:tc>
        <w:tc>
          <w:tcPr>
            <w:tcW w:w="4206" w:type="dxa"/>
          </w:tcPr>
          <w:p w14:paraId="7056F5C0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  <w:p w14:paraId="531EB2A5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Student Name: </w:t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5BB8535C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Student ID: </w:t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4962CE15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Catalog Year: </w:t>
            </w: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E88D76A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Advisor: </w:t>
            </w: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12BCEAE8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Major: </w:t>
            </w: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748C813F" w14:textId="77777777" w:rsidR="00084839" w:rsidRPr="00084839" w:rsidRDefault="00084839" w:rsidP="00084839">
            <w:pPr>
              <w:pStyle w:val="BodyText"/>
              <w:spacing w:before="4" w:after="20"/>
            </w:pPr>
            <w:r>
              <w:t xml:space="preserve">Date: </w:t>
            </w: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4D474C37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4343BD69" w14:textId="77777777" w:rsidR="00084839" w:rsidRDefault="00084839" w:rsidP="00D21A6F">
            <w:pPr>
              <w:ind w:left="112"/>
              <w:rPr>
                <w:b/>
                <w:w w:val="85"/>
              </w:rPr>
            </w:pPr>
            <w:r>
              <w:rPr>
                <w:b/>
                <w:noProof/>
                <w:sz w:val="27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C5BB68" wp14:editId="79B364B0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17357</wp:posOffset>
                      </wp:positionV>
                      <wp:extent cx="2540000" cy="787400"/>
                      <wp:effectExtent l="0" t="0" r="12700" b="12700"/>
                      <wp:wrapNone/>
                      <wp:docPr id="200010523" name="Text Box 200010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40000" cy="787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40853E0" w14:textId="77777777" w:rsidR="00084839" w:rsidRDefault="00084839" w:rsidP="00084839">
                                  <w:pPr>
                                    <w:jc w:val="both"/>
                                  </w:pP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your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degree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timely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manner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take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more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units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than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 w:rsidR="009E15F6">
                                    <w:rPr>
                                      <w:w w:val="90"/>
                                      <w:sz w:val="16"/>
                                    </w:rPr>
                                    <w:t>necessary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ways to use single courses to meet more than one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requirement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(overlap).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way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list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possible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overlaps,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so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please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7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professional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advisor.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identify</w:t>
                                  </w:r>
                                  <w:r>
                                    <w:rPr>
                                      <w:spacing w:val="8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7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best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course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action.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C5BB6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0010523" o:spid="_x0000_s1026" type="#_x0000_t202" style="position:absolute;left:0;text-align:left;margin-left:.4pt;margin-top:1.35pt;width:200pt;height: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" fillcolor="white [3201]" strokeweight=".5pt">
                      <v:textbox>
                        <w:txbxContent>
                          <w:p w14:paraId="440853E0" w14:textId="77777777" w:rsidR="00084839" w:rsidRDefault="00084839" w:rsidP="00084839">
                            <w:pPr>
                              <w:jc w:val="both"/>
                            </w:pPr>
                            <w:r>
                              <w:rPr>
                                <w:w w:val="9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your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degree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timely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manner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take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more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units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than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 w:rsidR="009E15F6">
                              <w:rPr>
                                <w:w w:val="90"/>
                                <w:sz w:val="16"/>
                              </w:rPr>
                              <w:t>necessary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are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ways to use single courses to meet more than one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requirement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(overlap).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way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list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all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possible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overlaps,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so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please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7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this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professional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advisor.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identify</w:t>
                            </w:r>
                            <w:r>
                              <w:rPr>
                                <w:spacing w:val="8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7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best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course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action.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8C64069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08A1B8C4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3F39E8A8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2B9F4A60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18F51A72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0E044B87" w14:textId="77777777" w:rsidR="00084839" w:rsidRDefault="00084839" w:rsidP="00D21A6F">
            <w:pPr>
              <w:ind w:left="112"/>
              <w:rPr>
                <w:b/>
              </w:rPr>
            </w:pPr>
            <w:r>
              <w:rPr>
                <w:b/>
                <w:w w:val="85"/>
              </w:rPr>
              <w:t>Course</w:t>
            </w:r>
            <w:r>
              <w:rPr>
                <w:b/>
                <w:spacing w:val="-5"/>
                <w:w w:val="85"/>
              </w:rPr>
              <w:t xml:space="preserve"> </w:t>
            </w:r>
            <w:r>
              <w:rPr>
                <w:b/>
                <w:w w:val="85"/>
              </w:rPr>
              <w:t>Options</w:t>
            </w:r>
          </w:p>
          <w:p w14:paraId="55D231CA" w14:textId="77777777" w:rsidR="00084839" w:rsidRDefault="00084839" w:rsidP="00D21A6F">
            <w:pPr>
              <w:tabs>
                <w:tab w:val="left" w:pos="4228"/>
              </w:tabs>
              <w:spacing w:before="81"/>
              <w:ind w:left="112"/>
            </w:pPr>
            <w:r>
              <w:rPr>
                <w:u w:val="single"/>
              </w:rPr>
              <w:t>1.</w:t>
            </w:r>
            <w:r w:rsidR="007B2BDF">
              <w:rPr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7B2BDF">
              <w:rPr>
                <w:u w:val="single"/>
              </w:rPr>
              <w:instrText xml:space="preserve"> FORMTEXT </w:instrText>
            </w:r>
            <w:r w:rsidR="007B2BDF">
              <w:rPr>
                <w:u w:val="single"/>
              </w:rPr>
            </w:r>
            <w:r w:rsidR="007B2BDF">
              <w:rPr>
                <w:u w:val="single"/>
              </w:rPr>
              <w:fldChar w:fldCharType="separate"/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u w:val="single"/>
              </w:rPr>
              <w:fldChar w:fldCharType="end"/>
            </w:r>
          </w:p>
          <w:p w14:paraId="7BCCF19D" w14:textId="77777777" w:rsidR="00084839" w:rsidRDefault="00084839" w:rsidP="00D21A6F">
            <w:pPr>
              <w:tabs>
                <w:tab w:val="left" w:pos="4274"/>
              </w:tabs>
              <w:spacing w:before="88"/>
              <w:ind w:left="112"/>
            </w:pPr>
            <w:r>
              <w:rPr>
                <w:u w:val="single"/>
              </w:rPr>
              <w:t>2.</w:t>
            </w:r>
            <w:r>
              <w:rPr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005E0F12" w14:textId="77777777" w:rsidR="00084839" w:rsidRDefault="00084839" w:rsidP="00D21A6F">
            <w:pPr>
              <w:tabs>
                <w:tab w:val="left" w:pos="4274"/>
              </w:tabs>
              <w:spacing w:before="85"/>
              <w:ind w:left="112"/>
            </w:pPr>
            <w:r>
              <w:rPr>
                <w:u w:val="single"/>
              </w:rPr>
              <w:t>3.</w:t>
            </w:r>
            <w:r>
              <w:rPr>
                <w:u w:val="singl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3374E2E8" w14:textId="77777777" w:rsidR="00084839" w:rsidRPr="00123F3F" w:rsidRDefault="00084839" w:rsidP="00D21A6F">
            <w:pPr>
              <w:tabs>
                <w:tab w:val="left" w:pos="4274"/>
              </w:tabs>
              <w:spacing w:before="88"/>
              <w:ind w:left="112"/>
              <w:rPr>
                <w:u w:val="single"/>
              </w:rPr>
            </w:pPr>
            <w:r>
              <w:rPr>
                <w:u w:val="single"/>
              </w:rPr>
              <w:t>4.</w:t>
            </w:r>
            <w:r>
              <w:rPr>
                <w:u w:val="single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2631AF0F" w14:textId="77777777" w:rsidR="00084839" w:rsidRDefault="00084839" w:rsidP="00D21A6F">
            <w:pPr>
              <w:tabs>
                <w:tab w:val="left" w:pos="4274"/>
              </w:tabs>
              <w:spacing w:before="88"/>
              <w:ind w:left="112"/>
            </w:pPr>
            <w:r>
              <w:rPr>
                <w:u w:val="single"/>
              </w:rPr>
              <w:t>5.</w:t>
            </w:r>
            <w:r>
              <w:rPr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5B158CF8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u w:val="single"/>
              </w:rPr>
            </w:pPr>
            <w:r>
              <w:rPr>
                <w:u w:val="single"/>
              </w:rPr>
              <w:t>6.</w:t>
            </w:r>
            <w:r>
              <w:rPr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64CDDA9C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t>To Do:</w:t>
            </w:r>
          </w:p>
          <w:p w14:paraId="48488EAE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296744B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0F814E0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48458E9F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F7D3AE9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7249D715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15CD23B0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20"/>
                <w:szCs w:val="20"/>
              </w:rPr>
            </w:pPr>
            <w:r w:rsidRPr="00F57E50">
              <w:rPr>
                <w:rFonts w:ascii="Arial Narrow" w:hAnsi="Arial Narrow"/>
                <w:sz w:val="20"/>
                <w:szCs w:val="20"/>
                <w:u w:val="single"/>
              </w:rPr>
              <w:t>Academic Resources:</w:t>
            </w:r>
          </w:p>
          <w:p w14:paraId="79DECF81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7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Degree requirements, course descriptions, and department contact info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  <w:p w14:paraId="73CB8D62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8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Registration information, university policies, document receiving, and Financial Aid</w:t>
              </w:r>
            </w:hyperlink>
          </w:p>
          <w:p w14:paraId="62FBDCD0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9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Peer Tutoring and Supplemental Instructio</w:t>
              </w:r>
              <w:r w:rsidR="00FD102B"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n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  <w:p w14:paraId="73530D46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r w:rsidRPr="00F57E50">
              <w:rPr>
                <w:rFonts w:ascii="Arial Narrow" w:hAnsi="Arial Narrow"/>
                <w:sz w:val="16"/>
                <w:szCs w:val="16"/>
              </w:rPr>
              <w:t xml:space="preserve">Information about transferrable courses from community colleges: </w:t>
            </w:r>
            <w:hyperlink r:id="rId10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assist.org</w:t>
              </w:r>
            </w:hyperlink>
          </w:p>
          <w:p w14:paraId="54311DFB" w14:textId="77777777" w:rsidR="00084839" w:rsidRPr="009E15F6" w:rsidRDefault="00084839" w:rsidP="009E15F6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11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WPJ information, exam dates and registration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</w:tc>
      </w:tr>
    </w:tbl>
    <w:p w14:paraId="7A33B5C7" w14:textId="77777777" w:rsidR="00FD102B" w:rsidRPr="00FD102B" w:rsidRDefault="00FD102B" w:rsidP="00FD102B">
      <w:pPr>
        <w:ind w:left="-360" w:right="-1080"/>
        <w:rPr>
          <w:sz w:val="12"/>
          <w:szCs w:val="12"/>
        </w:rPr>
      </w:pPr>
    </w:p>
    <w:p w14:paraId="2CD19DFD" w14:textId="77777777" w:rsidR="009E15F6" w:rsidRDefault="009E15F6" w:rsidP="00FD102B">
      <w:pPr>
        <w:ind w:left="-360" w:right="-1080"/>
        <w:sectPr w:rsidR="009E15F6" w:rsidSect="00084839">
          <w:headerReference w:type="default" r:id="rId12"/>
          <w:footerReference w:type="default" r:id="rId13"/>
          <w:footerReference w:type="first" r:id="rId14"/>
          <w:pgSz w:w="12240" w:h="15840"/>
          <w:pgMar w:top="1440" w:right="1440" w:bottom="819" w:left="1440" w:header="720" w:footer="405" w:gutter="0"/>
          <w:cols w:space="720"/>
          <w:docGrid w:linePitch="360"/>
        </w:sectPr>
      </w:pPr>
      <w:r>
        <w:rPr>
          <w:noProof/>
          <w:sz w:val="20"/>
        </w:rPr>
        <w:drawing>
          <wp:inline distT="0" distB="0" distL="0" distR="0" wp14:anchorId="722AA0F5" wp14:editId="686DBBEE">
            <wp:extent cx="2133059" cy="781323"/>
            <wp:effectExtent l="0" t="0" r="635" b="6350"/>
            <wp:docPr id="3" name="image6.png" descr="WPJ score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954" cy="79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6AEC8" w14:textId="77777777" w:rsidR="009E15F6" w:rsidRDefault="00F5379C" w:rsidP="009E15F6">
      <w:pPr>
        <w:jc w:val="right"/>
        <w:rPr>
          <w:w w:val="85"/>
        </w:rPr>
      </w:pPr>
      <w:r>
        <w:rPr>
          <w:w w:val="85"/>
        </w:rPr>
        <w:lastRenderedPageBreak/>
        <w:t>BM Jazz Studies</w:t>
      </w:r>
      <w:r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  <w:t>Notes:</w:t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3325"/>
      </w:tblGrid>
      <w:tr w:rsidR="009E15F6" w:rsidRPr="00471DE7" w14:paraId="46245235" w14:textId="77777777" w:rsidTr="005A0A0B">
        <w:trPr>
          <w:trHeight w:val="5958"/>
        </w:trPr>
        <w:tc>
          <w:tcPr>
            <w:tcW w:w="7920" w:type="dxa"/>
          </w:tcPr>
          <w:tbl>
            <w:tblPr>
              <w:tblpPr w:leftFromText="180" w:rightFromText="180" w:vertAnchor="text" w:tblpY="1"/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58"/>
              <w:gridCol w:w="4050"/>
              <w:gridCol w:w="723"/>
              <w:gridCol w:w="906"/>
            </w:tblGrid>
            <w:tr w:rsidR="00F5379C" w14:paraId="634B6FFF" w14:textId="77777777" w:rsidTr="00DE2A41">
              <w:trPr>
                <w:trHeight w:val="268"/>
              </w:trPr>
              <w:tc>
                <w:tcPr>
                  <w:tcW w:w="5908" w:type="dxa"/>
                  <w:gridSpan w:val="2"/>
                  <w:shd w:val="clear" w:color="auto" w:fill="BFBFBF"/>
                </w:tcPr>
                <w:p w14:paraId="158BE728" w14:textId="77777777" w:rsidR="00F5379C" w:rsidRDefault="00F5379C" w:rsidP="00F5379C">
                  <w:pPr>
                    <w:pStyle w:val="TableParagraph"/>
                    <w:spacing w:before="60" w:line="244" w:lineRule="exact"/>
                    <w:ind w:left="115"/>
                    <w:rPr>
                      <w:b/>
                    </w:rPr>
                  </w:pPr>
                  <w:r>
                    <w:rPr>
                      <w:b/>
                      <w:w w:val="85"/>
                    </w:rPr>
                    <w:t>REQUIRED LOWER DIVISION CORE COURSES</w:t>
                  </w:r>
                  <w:r>
                    <w:rPr>
                      <w:b/>
                      <w:spacing w:val="18"/>
                      <w:w w:val="85"/>
                    </w:rPr>
                    <w:t xml:space="preserve"> </w:t>
                  </w:r>
                  <w:r w:rsidRPr="00982654">
                    <w:rPr>
                      <w:b/>
                      <w:i/>
                      <w:iCs/>
                      <w:w w:val="85"/>
                    </w:rPr>
                    <w:t>(</w:t>
                  </w:r>
                  <w:r>
                    <w:rPr>
                      <w:b/>
                      <w:i/>
                      <w:iCs/>
                      <w:w w:val="85"/>
                    </w:rPr>
                    <w:t>26</w:t>
                  </w:r>
                  <w:r w:rsidRPr="00982654">
                    <w:rPr>
                      <w:b/>
                      <w:i/>
                      <w:iCs/>
                      <w:spacing w:val="8"/>
                      <w:w w:val="85"/>
                    </w:rPr>
                    <w:t xml:space="preserve"> </w:t>
                  </w:r>
                  <w:r w:rsidRPr="00982654">
                    <w:rPr>
                      <w:b/>
                      <w:i/>
                      <w:iCs/>
                      <w:w w:val="85"/>
                    </w:rPr>
                    <w:t>units)</w:t>
                  </w:r>
                </w:p>
              </w:tc>
              <w:tc>
                <w:tcPr>
                  <w:tcW w:w="723" w:type="dxa"/>
                  <w:shd w:val="clear" w:color="auto" w:fill="BFBFBF"/>
                </w:tcPr>
                <w:p w14:paraId="332F9B5C" w14:textId="77777777" w:rsidR="00F5379C" w:rsidRDefault="00F5379C" w:rsidP="00F5379C">
                  <w:pPr>
                    <w:pStyle w:val="TableParagraph"/>
                    <w:spacing w:before="40"/>
                    <w:jc w:val="center"/>
                    <w:rPr>
                      <w:rFonts w:ascii="Times New Roman"/>
                      <w:sz w:val="18"/>
                    </w:rPr>
                  </w:pPr>
                  <w:r>
                    <w:rPr>
                      <w:b/>
                    </w:rPr>
                    <w:t>UNITS</w:t>
                  </w:r>
                </w:p>
              </w:tc>
              <w:tc>
                <w:tcPr>
                  <w:tcW w:w="906" w:type="dxa"/>
                  <w:shd w:val="clear" w:color="auto" w:fill="BFBFBF"/>
                </w:tcPr>
                <w:p w14:paraId="4467F5BF" w14:textId="77777777" w:rsidR="00F5379C" w:rsidRDefault="00F5379C" w:rsidP="00F5379C">
                  <w:pPr>
                    <w:pStyle w:val="TableParagraph"/>
                    <w:spacing w:before="60" w:line="244" w:lineRule="exact"/>
                    <w:ind w:right="18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  </w:t>
                  </w:r>
                  <w:r w:rsidRPr="00BD4707">
                    <w:rPr>
                      <w:noProof/>
                      <w:position w:val="-4"/>
                      <w:sz w:val="16"/>
                      <w:szCs w:val="16"/>
                    </w:rPr>
                    <w:drawing>
                      <wp:inline distT="0" distB="0" distL="0" distR="0" wp14:anchorId="54CF8D13" wp14:editId="3963F628">
                        <wp:extent cx="146113" cy="146113"/>
                        <wp:effectExtent l="0" t="0" r="0" b="0"/>
                        <wp:docPr id="1" name="image5.png" descr="BD21301_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5.pn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113" cy="146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5379C" w14:paraId="6E3473A7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6014766E" w14:textId="77777777" w:rsidR="00F5379C" w:rsidRPr="00982654" w:rsidRDefault="00F5379C" w:rsidP="00F5379C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3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0C105047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MIDI Sequencing and Notation</w:t>
                  </w:r>
                </w:p>
              </w:tc>
              <w:tc>
                <w:tcPr>
                  <w:tcW w:w="723" w:type="dxa"/>
                </w:tcPr>
                <w:p w14:paraId="68E46000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1C43C049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20AD25C5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6D45C447" w14:textId="77777777" w:rsidR="00F5379C" w:rsidRPr="00982654" w:rsidRDefault="00F5379C" w:rsidP="00F5379C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9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2887C650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in World Cultures</w:t>
                  </w:r>
                </w:p>
              </w:tc>
              <w:tc>
                <w:tcPr>
                  <w:tcW w:w="723" w:type="dxa"/>
                </w:tcPr>
                <w:p w14:paraId="7BCFC1E7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6C4EA8C3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bookmarkStart w:id="2" w:name="Dropdown1"/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  <w:bookmarkEnd w:id="2"/>
                </w:p>
              </w:tc>
            </w:tr>
            <w:tr w:rsidR="00F5379C" w14:paraId="6F38F59C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2D8EC3D2" w14:textId="77777777" w:rsidR="00F5379C" w:rsidRPr="00982654" w:rsidRDefault="00F5379C" w:rsidP="00F5379C">
                  <w:pPr>
                    <w:pStyle w:val="TableParagraph"/>
                    <w:ind w:left="180" w:hanging="38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10A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58FB0D2E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</w:t>
                  </w:r>
                </w:p>
              </w:tc>
              <w:tc>
                <w:tcPr>
                  <w:tcW w:w="723" w:type="dxa"/>
                </w:tcPr>
                <w:p w14:paraId="323578E6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486BEB91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0FB0B1E3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77335D00" w14:textId="77777777" w:rsidR="00F5379C" w:rsidRPr="00982654" w:rsidRDefault="00F5379C" w:rsidP="00F5379C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10B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0883C89B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II</w:t>
                  </w:r>
                </w:p>
              </w:tc>
              <w:tc>
                <w:tcPr>
                  <w:tcW w:w="723" w:type="dxa"/>
                </w:tcPr>
                <w:p w14:paraId="42B3A2AC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00747B74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7C2D5401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08A51368" w14:textId="77777777" w:rsidR="00F5379C" w:rsidRPr="00982654" w:rsidRDefault="00F5379C" w:rsidP="00F5379C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10C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3FE635C4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III</w:t>
                  </w:r>
                </w:p>
              </w:tc>
              <w:tc>
                <w:tcPr>
                  <w:tcW w:w="723" w:type="dxa"/>
                </w:tcPr>
                <w:p w14:paraId="7DA96C24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67A6919E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6245F841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71FCA2FF" w14:textId="77777777" w:rsidR="00F5379C" w:rsidRPr="00982654" w:rsidRDefault="00F5379C" w:rsidP="00F5379C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11A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0405FB90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</w:t>
                  </w:r>
                </w:p>
              </w:tc>
              <w:tc>
                <w:tcPr>
                  <w:tcW w:w="723" w:type="dxa"/>
                </w:tcPr>
                <w:p w14:paraId="74907E94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6654E79A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4C9D07CB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3151B260" w14:textId="77777777" w:rsidR="00F5379C" w:rsidRPr="00982654" w:rsidRDefault="00F5379C" w:rsidP="00F5379C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11B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2634E1C5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II</w:t>
                  </w:r>
                </w:p>
              </w:tc>
              <w:tc>
                <w:tcPr>
                  <w:tcW w:w="723" w:type="dxa"/>
                </w:tcPr>
                <w:p w14:paraId="55C614B0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2B1480C6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2EA606DC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3F40C4BF" w14:textId="77777777" w:rsidR="00F5379C" w:rsidRPr="00982654" w:rsidRDefault="00F5379C" w:rsidP="00F5379C">
                  <w:pPr>
                    <w:pStyle w:val="TableParagraph"/>
                    <w:ind w:left="142"/>
                    <w:rPr>
                      <w:w w:val="80"/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11C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32C8B099" w14:textId="77777777" w:rsidR="00F5379C" w:rsidRPr="00982654" w:rsidRDefault="00F5379C" w:rsidP="00F5379C">
                  <w:pPr>
                    <w:pStyle w:val="TableParagraph"/>
                    <w:rPr>
                      <w:w w:val="90"/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III</w:t>
                  </w:r>
                </w:p>
              </w:tc>
              <w:tc>
                <w:tcPr>
                  <w:tcW w:w="723" w:type="dxa"/>
                </w:tcPr>
                <w:p w14:paraId="582BB5EC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1FEEFE7F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37ECCA8C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3261ECA8" w14:textId="77777777" w:rsidR="00F5379C" w:rsidRPr="00982654" w:rsidRDefault="00F5379C" w:rsidP="00F5379C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A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71C0AE7D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</w:t>
                  </w:r>
                </w:p>
              </w:tc>
              <w:tc>
                <w:tcPr>
                  <w:tcW w:w="723" w:type="dxa"/>
                </w:tcPr>
                <w:p w14:paraId="07F2D9DD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0A9CAEDB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70ADD1F8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12231F2D" w14:textId="77777777" w:rsidR="00F5379C" w:rsidRPr="00982654" w:rsidRDefault="00F5379C" w:rsidP="00F5379C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B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686FAB4E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II</w:t>
                  </w:r>
                </w:p>
              </w:tc>
              <w:tc>
                <w:tcPr>
                  <w:tcW w:w="723" w:type="dxa"/>
                </w:tcPr>
                <w:p w14:paraId="1F0BC4C0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2187C56E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312284CD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575CFC19" w14:textId="77777777" w:rsidR="00F5379C" w:rsidRPr="00982654" w:rsidRDefault="00F5379C" w:rsidP="00F5379C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C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25401F3A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III</w:t>
                  </w:r>
                </w:p>
              </w:tc>
              <w:tc>
                <w:tcPr>
                  <w:tcW w:w="723" w:type="dxa"/>
                </w:tcPr>
                <w:p w14:paraId="27FACD3D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5BA0567B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:rsidRPr="00253F5C" w14:paraId="2CF0B2B0" w14:textId="77777777" w:rsidTr="00DE2A41">
              <w:trPr>
                <w:trHeight w:val="286"/>
              </w:trPr>
              <w:tc>
                <w:tcPr>
                  <w:tcW w:w="5908" w:type="dxa"/>
                  <w:gridSpan w:val="2"/>
                  <w:tcBorders>
                    <w:right w:val="nil"/>
                  </w:tcBorders>
                  <w:shd w:val="clear" w:color="auto" w:fill="BFBFBF"/>
                </w:tcPr>
                <w:p w14:paraId="144D7754" w14:textId="77777777" w:rsidR="00F5379C" w:rsidRPr="00982654" w:rsidRDefault="00F5379C" w:rsidP="00F5379C">
                  <w:pPr>
                    <w:pStyle w:val="TableParagraph"/>
                    <w:spacing w:before="80" w:line="196" w:lineRule="exact"/>
                    <w:ind w:left="115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w w:val="85"/>
                      <w:sz w:val="20"/>
                      <w:szCs w:val="20"/>
                    </w:rPr>
                    <w:t xml:space="preserve">REQUIRED UPPER DIVISION CORE COURSES </w:t>
                  </w:r>
                  <w:r w:rsidRPr="005070C9"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(15 units)</w:t>
                  </w:r>
                </w:p>
              </w:tc>
              <w:tc>
                <w:tcPr>
                  <w:tcW w:w="723" w:type="dxa"/>
                  <w:tcBorders>
                    <w:left w:val="nil"/>
                    <w:right w:val="nil"/>
                  </w:tcBorders>
                  <w:shd w:val="clear" w:color="auto" w:fill="BFBFBF"/>
                </w:tcPr>
                <w:p w14:paraId="7AE79699" w14:textId="77777777" w:rsidR="00F5379C" w:rsidRPr="00253F5C" w:rsidRDefault="00F5379C" w:rsidP="00F5379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906" w:type="dxa"/>
                  <w:tcBorders>
                    <w:left w:val="nil"/>
                  </w:tcBorders>
                  <w:shd w:val="clear" w:color="auto" w:fill="BFBFBF"/>
                </w:tcPr>
                <w:p w14:paraId="2189578E" w14:textId="77777777" w:rsidR="00F5379C" w:rsidRPr="00253F5C" w:rsidRDefault="00F5379C" w:rsidP="00F5379C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F5379C" w14:paraId="3DC27814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2903C415" w14:textId="77777777" w:rsidR="00F5379C" w:rsidRPr="00982654" w:rsidRDefault="00F5379C" w:rsidP="00F5379C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104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108631AC" w14:textId="77777777" w:rsidR="00F5379C" w:rsidRPr="00982654" w:rsidRDefault="00F5379C" w:rsidP="00F5379C">
                  <w:pPr>
                    <w:pStyle w:val="TableParagraph"/>
                    <w:ind w:hanging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Contemporary Music Theory and Musicianship</w:t>
                  </w:r>
                </w:p>
              </w:tc>
              <w:tc>
                <w:tcPr>
                  <w:tcW w:w="723" w:type="dxa"/>
                </w:tcPr>
                <w:p w14:paraId="072C5760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4B20A0B7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31E0D7BF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68856ACF" w14:textId="77777777" w:rsidR="00F5379C" w:rsidRPr="00982654" w:rsidRDefault="00F5379C" w:rsidP="00F5379C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109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615F7558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Instrumentation and Arranging</w:t>
                  </w:r>
                </w:p>
              </w:tc>
              <w:tc>
                <w:tcPr>
                  <w:tcW w:w="723" w:type="dxa"/>
                </w:tcPr>
                <w:p w14:paraId="26258B42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095C3819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61B87EEC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19C18ADD" w14:textId="77777777" w:rsidR="00F5379C" w:rsidRPr="00982654" w:rsidRDefault="00F5379C" w:rsidP="00F5379C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110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30F8F6E9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Research in Music History</w:t>
                  </w:r>
                </w:p>
              </w:tc>
              <w:tc>
                <w:tcPr>
                  <w:tcW w:w="723" w:type="dxa"/>
                </w:tcPr>
                <w:p w14:paraId="5A250C14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5A4D4763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1EA7B82D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7DEA1B64" w14:textId="77777777" w:rsidR="00F5379C" w:rsidRPr="00982654" w:rsidRDefault="00F5379C" w:rsidP="00F5379C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42</w:t>
                  </w:r>
                  <w:r w:rsidRPr="00982654">
                    <w:rPr>
                      <w:sz w:val="16"/>
                      <w:szCs w:val="16"/>
                    </w:rPr>
                    <w:t xml:space="preserve"> Series </w:t>
                  </w:r>
                  <w:r>
                    <w:rPr>
                      <w:sz w:val="16"/>
                      <w:szCs w:val="16"/>
                    </w:rPr>
                    <w:t xml:space="preserve">course Large Performance Ensemble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bookmarkStart w:id="3" w:name="Text2"/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3"/>
                </w:p>
              </w:tc>
              <w:tc>
                <w:tcPr>
                  <w:tcW w:w="723" w:type="dxa"/>
                </w:tcPr>
                <w:p w14:paraId="1929CE9B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73E7CCC6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6EF143A5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bottom w:val="single" w:sz="2" w:space="0" w:color="000000"/>
                    <w:right w:val="nil"/>
                  </w:tcBorders>
                </w:tcPr>
                <w:p w14:paraId="23514DB9" w14:textId="77777777" w:rsidR="00F5379C" w:rsidRPr="00982654" w:rsidRDefault="00F5379C" w:rsidP="00F5379C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51</w:t>
                  </w:r>
                </w:p>
              </w:tc>
              <w:tc>
                <w:tcPr>
                  <w:tcW w:w="4050" w:type="dxa"/>
                  <w:tcBorders>
                    <w:left w:val="nil"/>
                    <w:bottom w:val="single" w:sz="2" w:space="0" w:color="000000"/>
                  </w:tcBorders>
                </w:tcPr>
                <w:p w14:paraId="011F6E9A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Fundamentals of Conducting</w:t>
                  </w:r>
                </w:p>
              </w:tc>
              <w:tc>
                <w:tcPr>
                  <w:tcW w:w="723" w:type="dxa"/>
                  <w:tcBorders>
                    <w:bottom w:val="single" w:sz="2" w:space="0" w:color="000000"/>
                  </w:tcBorders>
                </w:tcPr>
                <w:p w14:paraId="2DE2CCDC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bottom w:val="single" w:sz="2" w:space="0" w:color="000000"/>
                  </w:tcBorders>
                </w:tcPr>
                <w:p w14:paraId="70D9CF43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1157ECF3" w14:textId="77777777" w:rsidTr="00DE2A41">
              <w:trPr>
                <w:trHeight w:val="313"/>
              </w:trPr>
              <w:tc>
                <w:tcPr>
                  <w:tcW w:w="5908" w:type="dxa"/>
                  <w:gridSpan w:val="2"/>
                  <w:tcBorders>
                    <w:right w:val="nil"/>
                  </w:tcBorders>
                  <w:shd w:val="pct25" w:color="auto" w:fill="auto"/>
                </w:tcPr>
                <w:p w14:paraId="38BD14BE" w14:textId="77777777" w:rsidR="00F5379C" w:rsidRPr="00E870C8" w:rsidRDefault="00F5379C" w:rsidP="00F5379C">
                  <w:pPr>
                    <w:pStyle w:val="TableParagraph"/>
                    <w:spacing w:before="80" w:line="196" w:lineRule="exact"/>
                    <w:ind w:left="115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w w:val="85"/>
                      <w:sz w:val="20"/>
                      <w:szCs w:val="20"/>
                    </w:rPr>
                    <w:t xml:space="preserve">ADDITIONAL REQUIREMENTS FOR CONCENTRATION </w:t>
                  </w:r>
                  <w:r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(35 units)</w:t>
                  </w:r>
                </w:p>
              </w:tc>
              <w:tc>
                <w:tcPr>
                  <w:tcW w:w="723" w:type="dxa"/>
                  <w:tcBorders>
                    <w:left w:val="nil"/>
                    <w:right w:val="nil"/>
                  </w:tcBorders>
                  <w:shd w:val="pct25" w:color="auto" w:fill="auto"/>
                </w:tcPr>
                <w:p w14:paraId="48D183FB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tcBorders>
                    <w:left w:val="nil"/>
                  </w:tcBorders>
                  <w:shd w:val="pct25" w:color="auto" w:fill="auto"/>
                </w:tcPr>
                <w:p w14:paraId="28C10E8D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</w:tr>
            <w:tr w:rsidR="00F5379C" w14:paraId="5F07F1CD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7529E2D1" w14:textId="77777777" w:rsidR="00F5379C" w:rsidRPr="00982654" w:rsidRDefault="00F5379C" w:rsidP="00F5379C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14</w:t>
                  </w:r>
                  <w:r>
                    <w:rPr>
                      <w:sz w:val="16"/>
                      <w:szCs w:val="16"/>
                    </w:rPr>
                    <w:t>D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62EF6323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Basic Piano for Majors II</w:t>
                  </w:r>
                </w:p>
              </w:tc>
              <w:tc>
                <w:tcPr>
                  <w:tcW w:w="723" w:type="dxa"/>
                </w:tcPr>
                <w:p w14:paraId="14BB0F42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06" w:type="dxa"/>
                </w:tcPr>
                <w:p w14:paraId="67450CC6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1FD69270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4ED43890" w14:textId="77777777" w:rsidR="00F5379C" w:rsidRPr="00982654" w:rsidRDefault="00F5379C" w:rsidP="00F5379C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15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3E8AC627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Jazz Piano</w:t>
                  </w:r>
                </w:p>
              </w:tc>
              <w:tc>
                <w:tcPr>
                  <w:tcW w:w="723" w:type="dxa"/>
                </w:tcPr>
                <w:p w14:paraId="6CE097D6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06" w:type="dxa"/>
                </w:tcPr>
                <w:p w14:paraId="7F2DEC7E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4618653A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05BCA57D" w14:textId="77777777" w:rsidR="00F5379C" w:rsidRDefault="00F5379C" w:rsidP="00F5379C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43A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312554DF" w14:textId="77777777" w:rsidR="00F5379C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Jazz Improv I</w:t>
                  </w:r>
                </w:p>
              </w:tc>
              <w:tc>
                <w:tcPr>
                  <w:tcW w:w="723" w:type="dxa"/>
                </w:tcPr>
                <w:p w14:paraId="0035CC27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2AE59F2E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2DA82CC1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30F04F2B" w14:textId="77777777" w:rsidR="00F5379C" w:rsidRDefault="00F5379C" w:rsidP="00F5379C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43B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0E19EA15" w14:textId="77777777" w:rsidR="00F5379C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Jazz Improv II</w:t>
                  </w:r>
                </w:p>
              </w:tc>
              <w:tc>
                <w:tcPr>
                  <w:tcW w:w="723" w:type="dxa"/>
                </w:tcPr>
                <w:p w14:paraId="1335E9B8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1653F344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67F0BC13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27C9B2AB" w14:textId="77777777" w:rsidR="00F5379C" w:rsidRPr="00982654" w:rsidRDefault="00F5379C" w:rsidP="00F5379C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MUSC 50 series course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bookmarkStart w:id="4" w:name="Text3"/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4"/>
                </w:p>
              </w:tc>
              <w:tc>
                <w:tcPr>
                  <w:tcW w:w="723" w:type="dxa"/>
                </w:tcPr>
                <w:p w14:paraId="7FD819B1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205E97C2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07C6C308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196C1380" w14:textId="77777777" w:rsidR="00F5379C" w:rsidRPr="00982654" w:rsidRDefault="00F5379C" w:rsidP="00F5379C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108A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6234CCDF" w14:textId="77777777" w:rsidR="00F5379C" w:rsidRDefault="00F5379C" w:rsidP="00F5379C">
                  <w:pPr>
                    <w:pStyle w:val="TableParagraph"/>
                    <w:ind w:left="23" w:hanging="23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Jazz Arranging I</w:t>
                  </w:r>
                </w:p>
              </w:tc>
              <w:tc>
                <w:tcPr>
                  <w:tcW w:w="723" w:type="dxa"/>
                </w:tcPr>
                <w:p w14:paraId="1EA469C5" w14:textId="77777777" w:rsidR="00F5379C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247A6D7B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2F259AEC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6F34B7FC" w14:textId="77777777" w:rsidR="00F5379C" w:rsidRPr="00982654" w:rsidRDefault="00F5379C" w:rsidP="00F5379C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108B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54833395" w14:textId="77777777" w:rsidR="00F5379C" w:rsidRDefault="00F5379C" w:rsidP="00F5379C">
                  <w:pPr>
                    <w:pStyle w:val="TableParagraph"/>
                    <w:ind w:left="23" w:hanging="23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Jazz Arranging II</w:t>
                  </w:r>
                </w:p>
              </w:tc>
              <w:tc>
                <w:tcPr>
                  <w:tcW w:w="723" w:type="dxa"/>
                </w:tcPr>
                <w:p w14:paraId="485ED0D7" w14:textId="77777777" w:rsidR="00F5379C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787EAFA7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50F5AC83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50B50FF2" w14:textId="77777777" w:rsidR="00F5379C" w:rsidRPr="00982654" w:rsidRDefault="00F5379C" w:rsidP="00F5379C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118B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4D31AA4E" w14:textId="77777777" w:rsidR="00F5379C" w:rsidRDefault="00F5379C" w:rsidP="00F5379C">
                  <w:pPr>
                    <w:pStyle w:val="TableParagraph"/>
                    <w:ind w:left="23" w:hanging="23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American Popular Music: Jazz</w:t>
                  </w:r>
                </w:p>
              </w:tc>
              <w:tc>
                <w:tcPr>
                  <w:tcW w:w="723" w:type="dxa"/>
                </w:tcPr>
                <w:p w14:paraId="055F41B0" w14:textId="77777777" w:rsidR="00F5379C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3267BE20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607728E7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7BE80417" w14:textId="77777777" w:rsidR="00F5379C" w:rsidRPr="00982654" w:rsidRDefault="00F5379C" w:rsidP="00F5379C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MUSCC 140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0EF1D2C8" w14:textId="77777777" w:rsidR="00F5379C" w:rsidRDefault="00F5379C" w:rsidP="00F5379C">
                  <w:pPr>
                    <w:pStyle w:val="TableParagraph"/>
                    <w:ind w:left="23" w:hanging="23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Jazz Theory and Harmony</w:t>
                  </w:r>
                </w:p>
              </w:tc>
              <w:tc>
                <w:tcPr>
                  <w:tcW w:w="723" w:type="dxa"/>
                </w:tcPr>
                <w:p w14:paraId="6E2FEFD6" w14:textId="77777777" w:rsidR="00F5379C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4010D2E3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089A5355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566908F9" w14:textId="77777777" w:rsidR="00F5379C" w:rsidRPr="00982654" w:rsidRDefault="00F5379C" w:rsidP="00F5379C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982654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series course</w:t>
                  </w:r>
                  <w:r w:rsidRPr="00982654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 xml:space="preserve">Jazz Ensemble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723" w:type="dxa"/>
                </w:tcPr>
                <w:p w14:paraId="168A173F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4AAA76BF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5B021BDC" w14:textId="77777777" w:rsidTr="00DE2A41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237BA478" w14:textId="77777777" w:rsidR="00F5379C" w:rsidRPr="00982654" w:rsidRDefault="00F5379C" w:rsidP="00F5379C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150 series course</w:t>
                  </w:r>
                </w:p>
              </w:tc>
              <w:tc>
                <w:tcPr>
                  <w:tcW w:w="723" w:type="dxa"/>
                </w:tcPr>
                <w:p w14:paraId="59615919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906" w:type="dxa"/>
                </w:tcPr>
                <w:p w14:paraId="06A3F531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3FE71D09" w14:textId="77777777" w:rsidTr="00DE2A41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7AF3B690" w14:textId="77777777" w:rsidR="00F5379C" w:rsidRPr="00982654" w:rsidRDefault="00F5379C" w:rsidP="00F5379C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161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72AFA4E0" w14:textId="77777777" w:rsidR="00F5379C" w:rsidRPr="00982654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Jazz Pedagogy</w:t>
                  </w:r>
                </w:p>
              </w:tc>
              <w:tc>
                <w:tcPr>
                  <w:tcW w:w="723" w:type="dxa"/>
                </w:tcPr>
                <w:p w14:paraId="57551B3C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7702C25B" w14:textId="77777777" w:rsidR="00F5379C" w:rsidRPr="00982654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4D29572F" w14:textId="77777777" w:rsidTr="00DE2A41">
              <w:trPr>
                <w:trHeight w:val="182"/>
              </w:trPr>
              <w:tc>
                <w:tcPr>
                  <w:tcW w:w="1858" w:type="dxa"/>
                  <w:tcBorders>
                    <w:right w:val="nil"/>
                  </w:tcBorders>
                  <w:vAlign w:val="center"/>
                </w:tcPr>
                <w:p w14:paraId="2051C567" w14:textId="77777777" w:rsidR="00F5379C" w:rsidRPr="00212A2B" w:rsidRDefault="00F5379C" w:rsidP="00F5379C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185J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  <w:vAlign w:val="center"/>
                </w:tcPr>
                <w:p w14:paraId="7C0EBFCE" w14:textId="77777777" w:rsidR="00F5379C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Senior Recital Jazz</w:t>
                  </w:r>
                </w:p>
              </w:tc>
              <w:tc>
                <w:tcPr>
                  <w:tcW w:w="723" w:type="dxa"/>
                </w:tcPr>
                <w:p w14:paraId="5CE1354D" w14:textId="77777777" w:rsidR="00F5379C" w:rsidRPr="007350F7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46C6A15D" w14:textId="77777777" w:rsidR="00F5379C" w:rsidRDefault="00F5379C" w:rsidP="00F5379C">
                  <w:pPr>
                    <w:pStyle w:val="TableParagraph"/>
                    <w:spacing w:before="10"/>
                    <w:jc w:val="center"/>
                    <w:rPr>
                      <w:sz w:val="10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5379C" w14:paraId="3D779974" w14:textId="77777777" w:rsidTr="00DE2A41">
              <w:trPr>
                <w:trHeight w:val="348"/>
              </w:trPr>
              <w:tc>
                <w:tcPr>
                  <w:tcW w:w="1858" w:type="dxa"/>
                  <w:tcBorders>
                    <w:right w:val="nil"/>
                  </w:tcBorders>
                  <w:vAlign w:val="center"/>
                </w:tcPr>
                <w:p w14:paraId="46027D37" w14:textId="77777777" w:rsidR="00F5379C" w:rsidRPr="00212A2B" w:rsidRDefault="00F5379C" w:rsidP="00F5379C">
                  <w:pPr>
                    <w:pStyle w:val="TableParagraph"/>
                    <w:ind w:left="101" w:firstLine="43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TOTAL UNITS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  <w:vAlign w:val="center"/>
                </w:tcPr>
                <w:p w14:paraId="688A8A55" w14:textId="77777777" w:rsidR="00F5379C" w:rsidRDefault="00F5379C" w:rsidP="00F5379C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3" w:type="dxa"/>
                </w:tcPr>
                <w:p w14:paraId="25E9D98A" w14:textId="77777777" w:rsidR="00F5379C" w:rsidRPr="007350F7" w:rsidRDefault="00F5379C" w:rsidP="00F5379C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35</w:t>
                  </w:r>
                </w:p>
              </w:tc>
              <w:tc>
                <w:tcPr>
                  <w:tcW w:w="906" w:type="dxa"/>
                </w:tcPr>
                <w:p w14:paraId="174B43E0" w14:textId="77777777" w:rsidR="00F5379C" w:rsidRDefault="00F5379C" w:rsidP="00F5379C">
                  <w:pPr>
                    <w:pStyle w:val="TableParagraph"/>
                    <w:spacing w:before="10"/>
                    <w:jc w:val="center"/>
                    <w:rPr>
                      <w:sz w:val="10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3046D002" w14:textId="77777777" w:rsidR="009E15F6" w:rsidRPr="005A0A0B" w:rsidRDefault="009E15F6" w:rsidP="00F5379C">
            <w:pPr>
              <w:rPr>
                <w:sz w:val="16"/>
                <w:szCs w:val="16"/>
              </w:rPr>
            </w:pPr>
          </w:p>
        </w:tc>
        <w:tc>
          <w:tcPr>
            <w:tcW w:w="3325" w:type="dxa"/>
          </w:tcPr>
          <w:p w14:paraId="27A6A08A" w14:textId="77777777" w:rsidR="009E15F6" w:rsidRDefault="009E15F6" w:rsidP="00D21A6F"/>
          <w:p w14:paraId="3E69905F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5" w:name="Text1"/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  <w:bookmarkEnd w:id="5"/>
          </w:p>
          <w:p w14:paraId="72D455DD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56EEF8D1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28CC5BBE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42E85E7E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677DD2C6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610BEF50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21E8B3CB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77464384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5D9917D0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55335FF3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2EF4E1DE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0389CD68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5899B465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1BAA6794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735446EB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0331A162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2208D165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4755CA4A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413E4503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0CEA4C8D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3876324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4BF30C1B" w14:textId="77777777" w:rsidR="009E15F6" w:rsidRPr="00471DE7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</w:tc>
      </w:tr>
    </w:tbl>
    <w:p w14:paraId="7A729264" w14:textId="77777777" w:rsidR="006238DE" w:rsidRDefault="006238DE" w:rsidP="009E15F6">
      <w:pPr>
        <w:rPr>
          <w:w w:val="85"/>
        </w:rPr>
      </w:pPr>
    </w:p>
    <w:p w14:paraId="1867100D" w14:textId="77777777" w:rsidR="00E07896" w:rsidRDefault="00E07896" w:rsidP="009E15F6"/>
    <w:sectPr w:rsidR="00E07896" w:rsidSect="00FD102B">
      <w:headerReference w:type="default" r:id="rId16"/>
      <w:footerReference w:type="first" r:id="rId17"/>
      <w:pgSz w:w="12240" w:h="15840"/>
      <w:pgMar w:top="693" w:right="270" w:bottom="819" w:left="360" w:header="720" w:footer="40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174F3" w14:textId="77777777" w:rsidR="00BB7752" w:rsidRDefault="00BB7752" w:rsidP="00084839">
      <w:r>
        <w:separator/>
      </w:r>
    </w:p>
  </w:endnote>
  <w:endnote w:type="continuationSeparator" w:id="0">
    <w:p w14:paraId="35E1CACE" w14:textId="77777777" w:rsidR="00BB7752" w:rsidRDefault="00BB7752" w:rsidP="0008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5D73E" w14:textId="77777777" w:rsidR="00084839" w:rsidRDefault="00084839" w:rsidP="00084839">
    <w:pPr>
      <w:ind w:left="-90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B0002B">
      <w:rPr>
        <w:noProof/>
      </w:rPr>
      <w:t>6/2/26 1:17:00 PM</w:t>
    </w:r>
    <w:r w:rsidRPr="009B78F8">
      <w:fldChar w:fldCharType="end"/>
    </w:r>
  </w:p>
  <w:p w14:paraId="66CF5B29" w14:textId="77777777" w:rsidR="00084839" w:rsidRDefault="00084839" w:rsidP="00084839">
    <w:pPr>
      <w:pStyle w:val="Footer"/>
      <w:ind w:left="-108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92B11" w14:textId="77777777" w:rsidR="00FD102B" w:rsidRDefault="00FD102B" w:rsidP="00FD102B">
    <w:pPr>
      <w:ind w:left="-90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B0002B">
      <w:rPr>
        <w:noProof/>
      </w:rPr>
      <w:t>6/2/26 1:17:00 PM</w:t>
    </w:r>
    <w:r w:rsidRPr="009B78F8">
      <w:fldChar w:fldCharType="end"/>
    </w:r>
  </w:p>
  <w:p w14:paraId="7B862F6C" w14:textId="77777777" w:rsidR="009E15F6" w:rsidRDefault="009E15F6" w:rsidP="00FD10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B1361" w14:textId="77777777" w:rsidR="00FD102B" w:rsidRDefault="00FD102B" w:rsidP="00FD102B">
    <w:pPr>
      <w:ind w:left="9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B0002B">
      <w:rPr>
        <w:noProof/>
      </w:rPr>
      <w:t>6/2/26 1:17:00 PM</w:t>
    </w:r>
    <w:r w:rsidRPr="009B78F8">
      <w:fldChar w:fldCharType="end"/>
    </w:r>
  </w:p>
  <w:p w14:paraId="30B35DEF" w14:textId="77777777" w:rsidR="00FD102B" w:rsidRDefault="00FD102B" w:rsidP="00FD10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F9F6B" w14:textId="77777777" w:rsidR="00BB7752" w:rsidRDefault="00BB7752" w:rsidP="00084839">
      <w:r>
        <w:separator/>
      </w:r>
    </w:p>
  </w:footnote>
  <w:footnote w:type="continuationSeparator" w:id="0">
    <w:p w14:paraId="78010082" w14:textId="77777777" w:rsidR="00BB7752" w:rsidRDefault="00BB7752" w:rsidP="00084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30" w:type="dxa"/>
      <w:tblInd w:w="-1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8883"/>
    </w:tblGrid>
    <w:tr w:rsidR="00084839" w14:paraId="15EC00B2" w14:textId="77777777" w:rsidTr="00084839">
      <w:tc>
        <w:tcPr>
          <w:tcW w:w="2547" w:type="dxa"/>
        </w:tcPr>
        <w:p w14:paraId="7D08D158" w14:textId="77777777" w:rsidR="00084839" w:rsidRDefault="00084839" w:rsidP="00084839">
          <w:pPr>
            <w:pStyle w:val="Header"/>
            <w:ind w:left="-113"/>
          </w:pPr>
          <w:r>
            <w:rPr>
              <w:noProof/>
            </w:rPr>
            <w:drawing>
              <wp:inline distT="0" distB="0" distL="0" distR="0" wp14:anchorId="459E20A1" wp14:editId="5E569B60">
                <wp:extent cx="1398383" cy="998845"/>
                <wp:effectExtent l="0" t="0" r="0" b="5080"/>
                <wp:docPr id="960339753" name="Picture 960339753" descr="A logo of a school of music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logo of a school of music&#10;&#10;AI-generated content may be incorrect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693" cy="1010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3" w:type="dxa"/>
        </w:tcPr>
        <w:p w14:paraId="56542650" w14:textId="77777777" w:rsidR="00084839" w:rsidRDefault="00084839" w:rsidP="00084839">
          <w:pPr>
            <w:pStyle w:val="Header"/>
            <w:jc w:val="center"/>
            <w:rPr>
              <w:b/>
              <w:bCs/>
            </w:rPr>
          </w:pPr>
        </w:p>
        <w:p w14:paraId="754EA2F3" w14:textId="5F385579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FALL 202</w:t>
          </w:r>
          <w:r w:rsidR="00B0002B">
            <w:rPr>
              <w:sz w:val="30"/>
              <w:szCs w:val="30"/>
            </w:rPr>
            <w:t>6</w:t>
          </w:r>
          <w:r w:rsidRPr="00084839">
            <w:rPr>
              <w:sz w:val="30"/>
              <w:szCs w:val="30"/>
            </w:rPr>
            <w:t xml:space="preserve"> CATALOG</w:t>
          </w:r>
        </w:p>
        <w:p w14:paraId="64CE46F3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 xml:space="preserve">Bachelor of </w:t>
          </w:r>
          <w:r w:rsidR="00E07896">
            <w:rPr>
              <w:sz w:val="30"/>
              <w:szCs w:val="30"/>
            </w:rPr>
            <w:t>Music</w:t>
          </w:r>
          <w:r w:rsidR="005A0A0B">
            <w:rPr>
              <w:sz w:val="30"/>
              <w:szCs w:val="30"/>
            </w:rPr>
            <w:t>,</w:t>
          </w:r>
          <w:r w:rsidR="00E07896">
            <w:rPr>
              <w:sz w:val="30"/>
              <w:szCs w:val="30"/>
            </w:rPr>
            <w:t xml:space="preserve"> Jazz </w:t>
          </w:r>
          <w:r w:rsidR="00F5379C">
            <w:rPr>
              <w:sz w:val="30"/>
              <w:szCs w:val="30"/>
            </w:rPr>
            <w:t>Studies</w:t>
          </w:r>
        </w:p>
        <w:p w14:paraId="5884D016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GE and Graduation Requirements Worksheet</w:t>
          </w:r>
        </w:p>
        <w:p w14:paraId="7A2FC6D6" w14:textId="77777777" w:rsidR="00084839" w:rsidRDefault="00084839">
          <w:pPr>
            <w:pStyle w:val="Header"/>
          </w:pPr>
        </w:p>
      </w:tc>
    </w:tr>
  </w:tbl>
  <w:p w14:paraId="19E3775F" w14:textId="77777777" w:rsidR="00084839" w:rsidRDefault="000848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30" w:type="dxa"/>
      <w:tblInd w:w="-1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8883"/>
    </w:tblGrid>
    <w:tr w:rsidR="009E15F6" w14:paraId="148156FB" w14:textId="77777777" w:rsidTr="00084839">
      <w:tc>
        <w:tcPr>
          <w:tcW w:w="2547" w:type="dxa"/>
        </w:tcPr>
        <w:p w14:paraId="656F6F13" w14:textId="77777777" w:rsidR="009E15F6" w:rsidRDefault="009E15F6" w:rsidP="00084839">
          <w:pPr>
            <w:pStyle w:val="Header"/>
            <w:ind w:left="-113"/>
          </w:pPr>
          <w:r>
            <w:rPr>
              <w:noProof/>
            </w:rPr>
            <w:drawing>
              <wp:inline distT="0" distB="0" distL="0" distR="0" wp14:anchorId="3B939861" wp14:editId="2849874C">
                <wp:extent cx="1398383" cy="998845"/>
                <wp:effectExtent l="0" t="0" r="0" b="5080"/>
                <wp:docPr id="1333505207" name="Picture 1333505207" descr="A logo of a school of music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logo of a school of music&#10;&#10;AI-generated content may be incorrect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693" cy="1010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3" w:type="dxa"/>
        </w:tcPr>
        <w:p w14:paraId="7F051134" w14:textId="77777777" w:rsidR="009E15F6" w:rsidRDefault="009E15F6" w:rsidP="00084839">
          <w:pPr>
            <w:pStyle w:val="Header"/>
            <w:jc w:val="center"/>
            <w:rPr>
              <w:b/>
              <w:bCs/>
            </w:rPr>
          </w:pPr>
        </w:p>
        <w:p w14:paraId="0071E7EA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FALL 2025 CATALOG</w:t>
          </w:r>
        </w:p>
        <w:p w14:paraId="2CDA9E67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Bachelor of Music Theory/Comp</w:t>
          </w:r>
        </w:p>
        <w:p w14:paraId="59FB9734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GE and Graduation Requirements Worksheet</w:t>
          </w:r>
        </w:p>
        <w:p w14:paraId="23E49DAA" w14:textId="77777777" w:rsidR="009E15F6" w:rsidRDefault="009E15F6">
          <w:pPr>
            <w:pStyle w:val="Header"/>
          </w:pPr>
        </w:p>
      </w:tc>
    </w:tr>
  </w:tbl>
  <w:p w14:paraId="40F294F4" w14:textId="77777777" w:rsidR="009E15F6" w:rsidRDefault="009E15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02B"/>
    <w:rsid w:val="00084839"/>
    <w:rsid w:val="00085FEA"/>
    <w:rsid w:val="00125BCF"/>
    <w:rsid w:val="00327CDA"/>
    <w:rsid w:val="004A7838"/>
    <w:rsid w:val="005A0A0B"/>
    <w:rsid w:val="006034B4"/>
    <w:rsid w:val="006238DE"/>
    <w:rsid w:val="006C7FDC"/>
    <w:rsid w:val="007B2BDF"/>
    <w:rsid w:val="007F524E"/>
    <w:rsid w:val="009A5090"/>
    <w:rsid w:val="009E15F6"/>
    <w:rsid w:val="00A159D7"/>
    <w:rsid w:val="00B0002B"/>
    <w:rsid w:val="00B43528"/>
    <w:rsid w:val="00BB7752"/>
    <w:rsid w:val="00BE795E"/>
    <w:rsid w:val="00D7776A"/>
    <w:rsid w:val="00E07896"/>
    <w:rsid w:val="00E77F91"/>
    <w:rsid w:val="00E91979"/>
    <w:rsid w:val="00F24871"/>
    <w:rsid w:val="00F5379C"/>
    <w:rsid w:val="00FB455C"/>
    <w:rsid w:val="00FD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D1C6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83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48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8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8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8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8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8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8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8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8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8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8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8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8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8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8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8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8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8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8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8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8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8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8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8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8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8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8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8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48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4839"/>
  </w:style>
  <w:style w:type="paragraph" w:styleId="Footer">
    <w:name w:val="footer"/>
    <w:basedOn w:val="Normal"/>
    <w:link w:val="FooterChar"/>
    <w:uiPriority w:val="99"/>
    <w:unhideWhenUsed/>
    <w:rsid w:val="000848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4839"/>
  </w:style>
  <w:style w:type="table" w:styleId="TableGrid">
    <w:name w:val="Table Grid"/>
    <w:basedOn w:val="TableNormal"/>
    <w:uiPriority w:val="39"/>
    <w:rsid w:val="00084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084839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084839"/>
    <w:rPr>
      <w:rFonts w:ascii="Arial" w:eastAsia="Arial" w:hAnsi="Arial" w:cs="Arial"/>
      <w:kern w:val="0"/>
      <w:sz w:val="18"/>
      <w:szCs w:val="18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E15F6"/>
  </w:style>
  <w:style w:type="character" w:styleId="Hyperlink">
    <w:name w:val="Hyperlink"/>
    <w:basedOn w:val="DefaultParagraphFont"/>
    <w:uiPriority w:val="99"/>
    <w:unhideWhenUsed/>
    <w:rsid w:val="00FD10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0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102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sus.edu/student-life/student-service-center/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atalog.csus.edu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csus.edu/undergraduate-studies/writing-program/undergraduate-gwar.html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3.png"/><Relationship Id="rId10" Type="http://schemas.openxmlformats.org/officeDocument/2006/relationships/hyperlink" Target="http://www.assist.org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csus.edu/center/peer-academic-resource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BM Jazz Studies Fall 2026 GE_GR Advising Worksheet.dotx</Template>
  <TotalTime>1</TotalTime>
  <Pages>2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Allen</dc:creator>
  <cp:keywords/>
  <dc:description/>
  <cp:lastModifiedBy>Mark Allen</cp:lastModifiedBy>
  <cp:revision>1</cp:revision>
  <dcterms:created xsi:type="dcterms:W3CDTF">2026-06-02T20:17:00Z</dcterms:created>
  <dcterms:modified xsi:type="dcterms:W3CDTF">2026-06-02T20:18:00Z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8BA74B1F-2E78-4C3A-AF36-4190728A37EB</vt:lpwstr>
  </property>
</Properties>
</file>