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0" w:type="dxa"/>
        <w:tblInd w:w="-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4"/>
        <w:gridCol w:w="4206"/>
      </w:tblGrid>
      <w:tr w:rsidR="00084839" w:rsidRPr="0054444A" w14:paraId="15AE4BF8" w14:textId="77777777" w:rsidTr="009E15F6">
        <w:trPr>
          <w:trHeight w:val="10557"/>
        </w:trPr>
        <w:tc>
          <w:tcPr>
            <w:tcW w:w="7404" w:type="dxa"/>
          </w:tcPr>
          <w:tbl>
            <w:tblPr>
              <w:tblStyle w:val="TableGrid"/>
              <w:tblW w:w="7178" w:type="dxa"/>
              <w:tblLook w:val="04A0" w:firstRow="1" w:lastRow="0" w:firstColumn="1" w:lastColumn="0" w:noHBand="0" w:noVBand="1"/>
            </w:tblPr>
            <w:tblGrid>
              <w:gridCol w:w="4118"/>
              <w:gridCol w:w="1715"/>
              <w:gridCol w:w="1345"/>
            </w:tblGrid>
            <w:tr w:rsidR="001525F3" w:rsidRPr="00BD4707" w14:paraId="12418D67" w14:textId="77777777" w:rsidTr="00E63F42">
              <w:trPr>
                <w:trHeight w:val="52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7A9CB9A5" w14:textId="77777777" w:rsidR="001525F3" w:rsidRPr="002B77F9" w:rsidRDefault="001525F3" w:rsidP="001525F3">
                  <w:pPr>
                    <w:adjustRightInd w:val="0"/>
                    <w:rPr>
                      <w:b/>
                      <w:bCs/>
                      <w:sz w:val="20"/>
                      <w:szCs w:val="20"/>
                    </w:rPr>
                  </w:pPr>
                  <w:r w:rsidRPr="002B77F9">
                    <w:rPr>
                      <w:b/>
                      <w:bCs/>
                      <w:sz w:val="20"/>
                      <w:szCs w:val="20"/>
                    </w:rPr>
                    <w:t>Graduation Requirements:</w:t>
                  </w:r>
                </w:p>
                <w:p w14:paraId="698AF0B7" w14:textId="77777777" w:rsidR="001525F3" w:rsidRPr="00BD4707" w:rsidRDefault="001525F3" w:rsidP="001525F3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BD4707">
                    <w:rPr>
                      <w:b/>
                      <w:bCs/>
                      <w:sz w:val="16"/>
                      <w:szCs w:val="16"/>
                    </w:rPr>
                    <w:t>*Items numbered 1-4 should be taken in sequence.</w:t>
                  </w:r>
                </w:p>
              </w:tc>
            </w:tr>
            <w:tr w:rsidR="001525F3" w:rsidRPr="0011390E" w14:paraId="2B4B19BB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A51A0" w14:textId="77777777" w:rsidR="001525F3" w:rsidRPr="00C85D40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Minimum 120 units to graduate                          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A6396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0D37B61B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6E329" w14:textId="77777777" w:rsidR="001525F3" w:rsidRPr="00C85D40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39 units of upper division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D4FE9">
                    <w:rPr>
                      <w:sz w:val="16"/>
                      <w:szCs w:val="16"/>
                    </w:rPr>
                    <w:t xml:space="preserve">(courses 100-199)     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59FFF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2E2EDD80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1F3B0" w14:textId="77777777" w:rsidR="001525F3" w:rsidRPr="00C85D40" w:rsidRDefault="001525F3" w:rsidP="001525F3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C85D40">
                    <w:rPr>
                      <w:b/>
                      <w:bCs/>
                      <w:sz w:val="16"/>
                      <w:szCs w:val="16"/>
                    </w:rPr>
                    <w:t>American Institutions: *only 3 units may overlap with general education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E8486" w14:textId="77777777" w:rsidR="001525F3" w:rsidRPr="0011390E" w:rsidRDefault="001525F3" w:rsidP="001525F3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70B5929C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442A7" w14:textId="77777777" w:rsidR="001525F3" w:rsidRPr="00C85D40" w:rsidRDefault="001525F3" w:rsidP="001525F3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History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ANTH 101"/>
                          <w:listEntry w:val="HIST 177"/>
                          <w:listEntry w:val="HIST 17A"/>
                          <w:listEntry w:val="HIST 17B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DE19F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296736A6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662A3" w14:textId="77777777" w:rsidR="001525F3" w:rsidRPr="00C85D40" w:rsidRDefault="001525F3" w:rsidP="001525F3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Constitution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2B359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228EC763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85106" w14:textId="77777777" w:rsidR="001525F3" w:rsidRPr="00C85D40" w:rsidRDefault="001525F3" w:rsidP="001525F3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CA State &amp; Local Government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POLS 18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94167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3870375A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3F8EE" w14:textId="77777777" w:rsidR="001525F3" w:rsidRPr="00C85D40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1. Written Communication (GE </w:t>
                  </w:r>
                  <w:r>
                    <w:rPr>
                      <w:sz w:val="16"/>
                      <w:szCs w:val="16"/>
                    </w:rPr>
                    <w:t>1A</w:t>
                  </w:r>
                  <w:r w:rsidRPr="00C85D40">
                    <w:rPr>
                      <w:sz w:val="16"/>
                      <w:szCs w:val="16"/>
                    </w:rPr>
                    <w:t>) (ENGL 5 or 11)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1A5BE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49C1E50E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83C8E" w14:textId="77777777" w:rsidR="001525F3" w:rsidRPr="00C85D40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2. Second Semester Composition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ENGL 20"/>
                          <w:listEntry w:val="ENGL 20M"/>
                          <w:listEntry w:val="ENGL 96R"/>
                          <w:listEntry w:val="ENGL 96W"/>
                          <w:listEntry w:val="FASH 96"/>
                          <w:listEntry w:val="FSHD 96"/>
                          <w:listEntry w:val="HIST 96B"/>
                          <w:listEntry w:val="KINS 96W"/>
                          <w:listEntry w:val="PHIL 96W"/>
                          <w:listEntry w:val="PSYC 96A"/>
                          <w:listEntry w:val="SOC 96A"/>
                        </w:ddList>
                      </w:ffData>
                    </w:fldChar>
                  </w:r>
                  <w:bookmarkStart w:id="0" w:name="Dropdown2"/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0"/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t xml:space="preserve">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7EAA8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7934DF08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D2281" w14:textId="77777777" w:rsidR="001525F3" w:rsidRPr="00C85D40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Foreign Language (FL)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         </w:t>
                  </w:r>
                  <w:proofErr w:type="gramStart"/>
                  <w:r w:rsidRPr="00C85D40">
                    <w:rPr>
                      <w:sz w:val="16"/>
                      <w:szCs w:val="16"/>
                    </w:rPr>
                    <w:t xml:space="preserve">   “</w:t>
                  </w:r>
                  <w:proofErr w:type="gramEnd"/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16F3B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061A2C24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D2360" w14:textId="77777777" w:rsidR="001525F3" w:rsidRPr="00C85D40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Race &amp; Ethnicity in American Society (RE)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30241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2C7B6DE4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C2138" w14:textId="77777777" w:rsidR="001525F3" w:rsidRPr="00C85D40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3. # Writing Placement for Juniors (WPJ) OR ENGL 109 W/M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32768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:rsidRPr="0011390E" w14:paraId="79796FA7" w14:textId="77777777" w:rsidTr="00E63F42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384A5" w14:textId="77777777" w:rsidR="001525F3" w:rsidRPr="00C85D40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4. # Writing Intensive (WI) “C- or better required”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MUSC 110"/>
                          <w:listEntry w:val="MUSC 127"/>
                          <w:listEntry w:val="MUSC 129"/>
                        </w:ddList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465FD" w14:textId="77777777" w:rsidR="001525F3" w:rsidRPr="0011390E" w:rsidRDefault="001525F3" w:rsidP="001525F3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71EED735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2BD4437" w14:textId="77777777" w:rsidR="001525F3" w:rsidRPr="00BD4707" w:rsidRDefault="001525F3" w:rsidP="001525F3">
                  <w:pPr>
                    <w:pStyle w:val="BodyText"/>
                    <w:jc w:val="center"/>
                    <w:rPr>
                      <w:noProof/>
                      <w:position w:val="-4"/>
                      <w:sz w:val="16"/>
                      <w:szCs w:val="16"/>
                    </w:rPr>
                  </w:pPr>
                </w:p>
              </w:tc>
            </w:tr>
            <w:tr w:rsidR="001525F3" w14:paraId="1799C6E3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72C2F54D" w14:textId="77777777" w:rsidR="001525F3" w:rsidRDefault="001525F3" w:rsidP="001525F3">
                  <w:pPr>
                    <w:pStyle w:val="BodyText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General Education Requirements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3C497E4A" w14:textId="77777777" w:rsidR="001525F3" w:rsidRDefault="001525F3" w:rsidP="001525F3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Course</w:t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6A7EA556" w14:textId="77777777" w:rsidR="001525F3" w:rsidRDefault="001525F3" w:rsidP="001525F3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33FD0941" wp14:editId="0D58D137">
                        <wp:extent cx="146113" cy="146113"/>
                        <wp:effectExtent l="0" t="0" r="0" b="0"/>
                        <wp:docPr id="802096615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525F3" w14:paraId="1728BD21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16FA27F" w14:textId="77777777" w:rsidR="001525F3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5430EA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English Communication (9 Units)</w:t>
                  </w:r>
                </w:p>
                <w:p w14:paraId="32B9A62C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These requirements must be completed before enrollment in upper division GE courses. A grade of "C-" or better is required in all courses taken in Area 1.</w:t>
                  </w:r>
                </w:p>
              </w:tc>
            </w:tr>
            <w:tr w:rsidR="001525F3" w14:paraId="654A9CC3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top w:val="single" w:sz="4" w:space="0" w:color="auto"/>
                  </w:tcBorders>
                  <w:vAlign w:val="center"/>
                </w:tcPr>
                <w:p w14:paraId="10EC637C" w14:textId="77777777" w:rsidR="001525F3" w:rsidRPr="00080049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1A: English Composition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</w:tcBorders>
                  <w:vAlign w:val="center"/>
                </w:tcPr>
                <w:p w14:paraId="57B148A0" w14:textId="77777777" w:rsidR="001525F3" w:rsidRPr="003F2A9C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7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ENGL 5"/>
                          <w:listEntry w:val="ENGL 11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</w:tcBorders>
                  <w:vAlign w:val="center"/>
                </w:tcPr>
                <w:p w14:paraId="473C09A3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6F65E369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7A6CC9EA" w14:textId="77777777" w:rsidR="001525F3" w:rsidRPr="00080049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1B: Critical Thinking and Composition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vAlign w:val="center"/>
                </w:tcPr>
                <w:p w14:paraId="3A8B177C" w14:textId="77777777" w:rsidR="001525F3" w:rsidRPr="003F2A9C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8"/>
                        <w:enabled/>
                        <w:calcOnExit w:val="0"/>
                        <w:ddList>
                          <w:listEntry w:val="Please Choose One"/>
                          <w:listEntry w:val="COMS 2"/>
                          <w:listEntry w:val="EDUC 10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0510C518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1229400A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32D22E1A" w14:textId="77777777" w:rsidR="001525F3" w:rsidRPr="00080049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1C: Oral Communication.                             </w:t>
                  </w:r>
                  <w:r w:rsidRPr="00080049">
                    <w:rPr>
                      <w:rFonts w:ascii="Arial Narrow" w:hAnsi="Arial Narrow"/>
                      <w:i/>
                      <w:iCs/>
                      <w:sz w:val="16"/>
                      <w:szCs w:val="16"/>
                    </w:rPr>
                    <w:t>“C- or better required”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43F7822" w14:textId="77777777" w:rsidR="001525F3" w:rsidRPr="003F2A9C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6"/>
                        <w:enabled/>
                        <w:calcOnExit w:val="0"/>
                        <w:ddList>
                          <w:listEntry w:val="Please Choose One"/>
                          <w:listEntry w:val="COMS 4"/>
                          <w:listEntry w:val="COMS 5"/>
                          <w:listEntry w:val="Transfer Course"/>
                        </w:ddList>
                      </w:ffData>
                    </w:fldCha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1F07E47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26091409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538A75BB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2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Mathematical Concepts and Quantitative Reasoning (3-6 Units)</w:t>
                  </w:r>
                </w:p>
                <w:p w14:paraId="01D36652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2: Mathematical Concepts/Quantitative Reasoning and at least 3 upper division units must be completed in either Subject Area 5: Science or 2: Mathematical Concepts/Quantitative Reasoning.</w:t>
                  </w:r>
                </w:p>
              </w:tc>
            </w:tr>
            <w:tr w:rsidR="001525F3" w14:paraId="01B247D3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4552523F" w14:textId="77777777" w:rsidR="001525F3" w:rsidRPr="00080049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022A157B" w14:textId="77777777" w:rsidR="001525F3" w:rsidRPr="003F2A9C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9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Transfer Course"/>
                          <w:listEntry w:val="CHAD 33"/>
                          <w:listEntry w:val="EDUC 18"/>
                          <w:listEntry w:val="FIN 10"/>
                          <w:listEntry w:val="MATH 1"/>
                          <w:listEntry w:val="MATH 15H"/>
                          <w:listEntry w:val="MATH 17"/>
                          <w:listEntry w:val="MATH 24"/>
                          <w:listEntry w:val="MATH 26A"/>
                          <w:listEntry w:val="MATH 26B"/>
                          <w:listEntry w:val="MATH 29"/>
                          <w:listEntry w:val="MATH 30"/>
                          <w:listEntry w:val="MATH 31"/>
                          <w:listEntry w:val="MATH 35"/>
                          <w:listEntry w:val="PHIL 60"/>
                          <w:listEntry w:val="STAT 1"/>
                          <w:listEntry w:val="STAT 50"/>
                          <w:listEntry w:val="STAT 10B"/>
                        </w:ddList>
                      </w:ffData>
                    </w:fldChar>
                  </w:r>
                  <w:bookmarkStart w:id="1" w:name="Dropdown9"/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bookmarkEnd w:id="1"/>
                </w:p>
              </w:tc>
              <w:tc>
                <w:tcPr>
                  <w:tcW w:w="1345" w:type="dxa"/>
                  <w:vAlign w:val="center"/>
                </w:tcPr>
                <w:p w14:paraId="2386B3F3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28656DB4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2F7A2C44" w14:textId="77777777" w:rsidR="001525F3" w:rsidRPr="002314AF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3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 w:rsidRPr="002314AF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Arts &amp; Humanities (9 units)</w:t>
                  </w:r>
                </w:p>
                <w:p w14:paraId="7D00F289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314AF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3A: ARTS and at least 3 lower division units must be completed in 3B: HUMANITIES. At least 3 upper division units must be completed in either of the 3A: Arts or 3B: Humanities.</w:t>
                  </w:r>
                </w:p>
              </w:tc>
            </w:tr>
            <w:tr w:rsidR="001525F3" w14:paraId="1DFCF5B1" w14:textId="77777777" w:rsidTr="00E63F42">
              <w:trPr>
                <w:trHeight w:val="63"/>
              </w:trPr>
              <w:tc>
                <w:tcPr>
                  <w:tcW w:w="5833" w:type="dxa"/>
                  <w:gridSpan w:val="2"/>
                  <w:vAlign w:val="center"/>
                </w:tcPr>
                <w:p w14:paraId="562E56A6" w14:textId="77777777" w:rsidR="001525F3" w:rsidRPr="003F2A9C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Select 3 units from each division</w:t>
                  </w:r>
                </w:p>
              </w:tc>
              <w:tc>
                <w:tcPr>
                  <w:tcW w:w="1345" w:type="dxa"/>
                  <w:vAlign w:val="center"/>
                </w:tcPr>
                <w:p w14:paraId="4ABF0A5A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1525F3" w14:paraId="159A5D87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0C6A365C" w14:textId="77777777" w:rsidR="001525F3" w:rsidRPr="0061150F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3A: Arts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. </w:t>
                  </w: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61B41D98" w14:textId="77777777" w:rsidR="001525F3" w:rsidRPr="003F2A9C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4"/>
                        <w:enabled/>
                        <w:calcOnExit w:val="0"/>
                        <w:ddList>
                          <w:listEntry w:val="Please Choose One"/>
                          <w:listEntry w:val="MUSC 9"/>
                          <w:listEntry w:val="MUSC 10A"/>
                          <w:listEntry w:val="MUSC 10B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45" w:type="dxa"/>
                  <w:vAlign w:val="center"/>
                </w:tcPr>
                <w:p w14:paraId="55E03692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1CAD8E45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5E02B964" w14:textId="77777777" w:rsidR="001525F3" w:rsidRPr="0054684A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3B: Humanities. 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298F17C2" w14:textId="77777777" w:rsidR="001525F3" w:rsidRPr="003F2A9C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718F2C90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4E1F79AC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4937AD94" w14:textId="77777777" w:rsidR="001525F3" w:rsidRPr="0061150F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Area 3 Course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780AEFAA" w14:textId="77777777" w:rsidR="001525F3" w:rsidRPr="003F2A9C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69931FC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5C5090E6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288B8F42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Social and Behavioral Sciences (9 Units)</w:t>
                  </w:r>
                </w:p>
                <w:p w14:paraId="0D038D4E" w14:textId="77777777" w:rsidR="001525F3" w:rsidRPr="0061150F" w:rsidRDefault="001525F3" w:rsidP="001525F3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 minimum of 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  <w:u w:val="single"/>
                    </w:rPr>
                    <w:t>two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 disciplines (e.g. ANTH, ECON, ETHN, HIST, POLS, RPTA, etc.) must be taken in Area 4. Up to three units of the American Institutions graduation requirement may be satisfied in Area 4 in either US History or US Constitution and California government (see American Institutions Graduation Requirement).</w:t>
                  </w:r>
                </w:p>
              </w:tc>
            </w:tr>
            <w:tr w:rsidR="001525F3" w14:paraId="515640D7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19D39DCD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66597792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114CFB6D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13AFE934" w14:textId="77777777" w:rsidTr="00E63F42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75025371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Any Area 4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7547FFFF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6634D3D8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5A1173E6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5E921A4C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 Course (Upper Division, 100-199)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2607CE78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1488AAE9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3FDC09BC" w14:textId="77777777" w:rsidTr="00E63F42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6A9834CA" w14:textId="77777777" w:rsidR="001525F3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5"/>
                      <w:szCs w:val="15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5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Physical and Biological sciences (7-10 Units)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6C2E1B59" w14:textId="77777777" w:rsidR="001525F3" w:rsidRPr="0061150F" w:rsidRDefault="001525F3" w:rsidP="001525F3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At least 3 units must be taken in each Subject Area 5A: Physical Science, 5B: Biological Science, and upper division Subject Area 5: Science or 2: Mathematical Concepts/Quantitative Reasoning. At least one course with a laboratory component (5C: Laboratory) must be taken in conjunction with Subject Area 5A or 5B.</w:t>
                  </w:r>
                </w:p>
              </w:tc>
            </w:tr>
            <w:tr w:rsidR="001525F3" w14:paraId="08B6B465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776E5A6B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5A: Physical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F8FB501" w14:textId="77777777" w:rsidR="001525F3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271FC434" w14:textId="77777777" w:rsidR="001525F3" w:rsidRPr="00BD4707" w:rsidRDefault="001525F3" w:rsidP="001525F3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3CF67667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4332E54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5B: Biological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1A8529BB" w14:textId="77777777" w:rsidR="001525F3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19E9CEA" w14:textId="77777777" w:rsidR="001525F3" w:rsidRPr="00BD4707" w:rsidRDefault="001525F3" w:rsidP="001525F3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6DFFC75A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56292C81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5C: Laboratory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049D2310" w14:textId="77777777" w:rsidR="001525F3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1B56DA42" w14:textId="77777777" w:rsidR="001525F3" w:rsidRPr="00BD4707" w:rsidRDefault="001525F3" w:rsidP="001525F3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43AAB7DA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088FBC70" w14:textId="77777777" w:rsidR="001525F3" w:rsidRPr="006D4FE9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D4FE9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5: Physical and Biological Sciences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0D3CC82B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FD7C4ED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1525F3" w14:paraId="528304A0" w14:textId="77777777" w:rsidTr="00E63F42">
              <w:trPr>
                <w:trHeight w:val="63"/>
              </w:trPr>
              <w:tc>
                <w:tcPr>
                  <w:tcW w:w="4118" w:type="dxa"/>
                  <w:shd w:val="pct25" w:color="auto" w:fill="auto"/>
                  <w:vAlign w:val="center"/>
                </w:tcPr>
                <w:p w14:paraId="075BF480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6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. Ethnic Studies (3 units) Lower-Division Only</w:t>
                  </w:r>
                </w:p>
              </w:tc>
              <w:tc>
                <w:tcPr>
                  <w:tcW w:w="1715" w:type="dxa"/>
                  <w:shd w:val="pct25" w:color="auto" w:fill="auto"/>
                  <w:vAlign w:val="center"/>
                </w:tcPr>
                <w:p w14:paraId="6DBF7EDB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shd w:val="pct25" w:color="auto" w:fill="auto"/>
                  <w:vAlign w:val="center"/>
                </w:tcPr>
                <w:p w14:paraId="667285C7" w14:textId="77777777" w:rsidR="001525F3" w:rsidRPr="00B23A86" w:rsidRDefault="001525F3" w:rsidP="001525F3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1525F3" w14:paraId="2D31C65B" w14:textId="77777777" w:rsidTr="00E63F42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07554618" w14:textId="77777777" w:rsidR="001525F3" w:rsidRPr="00FD079E" w:rsidRDefault="001525F3" w:rsidP="001525F3">
                  <w:pPr>
                    <w:pStyle w:val="BodyText"/>
                    <w:rPr>
                      <w:rFonts w:ascii="Arial Narrow" w:hAnsi="Arial Narrow"/>
                      <w:color w:val="FF0000"/>
                      <w:sz w:val="16"/>
                      <w:szCs w:val="16"/>
                    </w:rPr>
                  </w:pP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6D6EC3A2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4D54118A" w14:textId="77777777" w:rsidR="001525F3" w:rsidRPr="008C5A9E" w:rsidRDefault="001525F3" w:rsidP="001525F3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69936820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</w:tc>
        <w:tc>
          <w:tcPr>
            <w:tcW w:w="4206" w:type="dxa"/>
          </w:tcPr>
          <w:p w14:paraId="570E7003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p w14:paraId="5FEBFB81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Name: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B1C6A96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ID: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C31FDD2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Catalog Year: </w:t>
            </w: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4E3288B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Advisor: </w:t>
            </w: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99752BC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Major: </w:t>
            </w: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D4DC20D" w14:textId="77777777" w:rsidR="00084839" w:rsidRPr="00084839" w:rsidRDefault="00084839" w:rsidP="00084839">
            <w:pPr>
              <w:pStyle w:val="BodyText"/>
              <w:spacing w:before="4" w:after="20"/>
            </w:pPr>
            <w:r>
              <w:t xml:space="preserve">Date: </w:t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B1A38B3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77FE0BE8" w14:textId="77777777" w:rsidR="00084839" w:rsidRDefault="00084839" w:rsidP="00D21A6F">
            <w:pPr>
              <w:ind w:left="112"/>
              <w:rPr>
                <w:b/>
                <w:w w:val="85"/>
              </w:rPr>
            </w:pPr>
            <w:r>
              <w:rPr>
                <w:b/>
                <w:noProof/>
                <w:sz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AD3FBA" wp14:editId="4272AC25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17357</wp:posOffset>
                      </wp:positionV>
                      <wp:extent cx="2540000" cy="787400"/>
                      <wp:effectExtent l="0" t="0" r="12700" b="12700"/>
                      <wp:wrapNone/>
                      <wp:docPr id="200010523" name="Text Box 200010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0000" cy="78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40F1197" w14:textId="77777777" w:rsidR="00084839" w:rsidRDefault="00084839" w:rsidP="00084839">
                                  <w:pPr>
                                    <w:jc w:val="both"/>
                                  </w:pP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degree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timely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manner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units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 w:rsidR="009E15F6">
                                    <w:rPr>
                                      <w:w w:val="90"/>
                                      <w:sz w:val="16"/>
                                    </w:rPr>
                                    <w:t>necessary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ways to use single courses to meet more than one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requirement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(overlap).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list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overlaps,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please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professional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advisor.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spacing w:val="8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best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action.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AD3F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010523" o:spid="_x0000_s1026" type="#_x0000_t202" style="position:absolute;left:0;text-align:left;margin-left:.4pt;margin-top:1.35pt;width:200pt;height: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" fillcolor="white [3201]" strokeweight=".5pt">
                      <v:textbox>
                        <w:txbxContent>
                          <w:p w14:paraId="040F1197" w14:textId="77777777" w:rsidR="00084839" w:rsidRDefault="00084839" w:rsidP="00084839">
                            <w:pPr>
                              <w:jc w:val="both"/>
                            </w:pP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degree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timely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manner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units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than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 w:rsidR="009E15F6">
                              <w:rPr>
                                <w:w w:val="90"/>
                                <w:sz w:val="16"/>
                              </w:rPr>
                              <w:t>necessary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ways to use single courses to meet more than one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requirement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(overlap).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list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possible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overlaps,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please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professional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advisor.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spacing w:val="8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best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action.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1BBE29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0B5B26E8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42F036FF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147AAEA1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418A0FBC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688A7071" w14:textId="77777777" w:rsidR="00084839" w:rsidRDefault="00084839" w:rsidP="00D21A6F">
            <w:pPr>
              <w:ind w:left="112"/>
              <w:rPr>
                <w:b/>
              </w:rPr>
            </w:pPr>
            <w:r>
              <w:rPr>
                <w:b/>
                <w:w w:val="85"/>
              </w:rPr>
              <w:t>Course</w:t>
            </w:r>
            <w:r>
              <w:rPr>
                <w:b/>
                <w:spacing w:val="-5"/>
                <w:w w:val="85"/>
              </w:rPr>
              <w:t xml:space="preserve"> </w:t>
            </w:r>
            <w:r>
              <w:rPr>
                <w:b/>
                <w:w w:val="85"/>
              </w:rPr>
              <w:t>Options</w:t>
            </w:r>
          </w:p>
          <w:p w14:paraId="22089464" w14:textId="77777777" w:rsidR="00084839" w:rsidRDefault="00084839" w:rsidP="00D21A6F">
            <w:pPr>
              <w:tabs>
                <w:tab w:val="left" w:pos="4228"/>
              </w:tabs>
              <w:spacing w:before="81"/>
              <w:ind w:left="112"/>
            </w:pPr>
            <w:r>
              <w:rPr>
                <w:u w:val="single"/>
              </w:rPr>
              <w:t>1.</w:t>
            </w:r>
            <w:r>
              <w:rPr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3E31850A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2.</w:t>
            </w:r>
            <w:r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0CC999C4" w14:textId="77777777" w:rsidR="00084839" w:rsidRDefault="00084839" w:rsidP="00D21A6F">
            <w:pPr>
              <w:tabs>
                <w:tab w:val="left" w:pos="4274"/>
              </w:tabs>
              <w:spacing w:before="85"/>
              <w:ind w:left="112"/>
            </w:pPr>
            <w:r>
              <w:rPr>
                <w:u w:val="single"/>
              </w:rPr>
              <w:t>3.</w:t>
            </w:r>
            <w:r>
              <w:rPr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2D1CB278" w14:textId="77777777" w:rsidR="00084839" w:rsidRPr="00123F3F" w:rsidRDefault="00084839" w:rsidP="00D21A6F">
            <w:pPr>
              <w:tabs>
                <w:tab w:val="left" w:pos="4274"/>
              </w:tabs>
              <w:spacing w:before="88"/>
              <w:ind w:left="112"/>
              <w:rPr>
                <w:u w:val="single"/>
              </w:rPr>
            </w:pPr>
            <w:r>
              <w:rPr>
                <w:u w:val="single"/>
              </w:rPr>
              <w:t>4.</w:t>
            </w:r>
            <w:r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40F77D43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5.</w:t>
            </w:r>
            <w:r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718D3ABE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u w:val="single"/>
              </w:rPr>
            </w:pPr>
            <w:r>
              <w:rPr>
                <w:u w:val="single"/>
              </w:rPr>
              <w:t>6.</w:t>
            </w:r>
            <w:r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52138F32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t>To Do:</w:t>
            </w:r>
          </w:p>
          <w:p w14:paraId="53695AE3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BD09B9F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CEEDE7A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2D9E59B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C4A4BBF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9488919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EC04C17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20"/>
                <w:szCs w:val="20"/>
              </w:rPr>
            </w:pPr>
            <w:r w:rsidRPr="00F57E50">
              <w:rPr>
                <w:rFonts w:ascii="Arial Narrow" w:hAnsi="Arial Narrow"/>
                <w:sz w:val="20"/>
                <w:szCs w:val="20"/>
                <w:u w:val="single"/>
              </w:rPr>
              <w:t>Academic Resources:</w:t>
            </w:r>
          </w:p>
          <w:p w14:paraId="0233D731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7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Degree requirements, course descriptions, and department contact info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19D31532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8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Registration information, university policies, document receiving, and Financial Aid</w:t>
              </w:r>
            </w:hyperlink>
          </w:p>
          <w:p w14:paraId="51E0E0F4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9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Peer Tutoring and Supplemental Instructio</w:t>
              </w:r>
              <w:r w:rsidR="00FD102B"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3B22CD8D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r w:rsidRPr="00F57E50">
              <w:rPr>
                <w:rFonts w:ascii="Arial Narrow" w:hAnsi="Arial Narrow"/>
                <w:sz w:val="16"/>
                <w:szCs w:val="16"/>
              </w:rPr>
              <w:t xml:space="preserve">Information about transferrable courses from community colleges: </w:t>
            </w:r>
            <w:hyperlink r:id="rId10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assist.org</w:t>
              </w:r>
            </w:hyperlink>
          </w:p>
          <w:p w14:paraId="41347D0E" w14:textId="77777777" w:rsidR="00084839" w:rsidRPr="009E15F6" w:rsidRDefault="00084839" w:rsidP="009E15F6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11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WPJ information, exam dates and registration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</w:tbl>
    <w:p w14:paraId="5AA52051" w14:textId="77777777" w:rsidR="00FD102B" w:rsidRPr="00FD102B" w:rsidRDefault="00FD102B" w:rsidP="00FD102B">
      <w:pPr>
        <w:ind w:left="-360" w:right="-1080"/>
        <w:rPr>
          <w:sz w:val="12"/>
          <w:szCs w:val="12"/>
        </w:rPr>
      </w:pPr>
    </w:p>
    <w:p w14:paraId="0BD59840" w14:textId="77777777" w:rsidR="009E15F6" w:rsidRDefault="009E15F6" w:rsidP="00FD102B">
      <w:pPr>
        <w:ind w:left="-360" w:right="-1080"/>
        <w:sectPr w:rsidR="009E15F6" w:rsidSect="0008483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819" w:left="1440" w:header="720" w:footer="405" w:gutter="0"/>
          <w:cols w:space="720"/>
          <w:docGrid w:linePitch="360"/>
        </w:sectPr>
      </w:pPr>
      <w:r>
        <w:rPr>
          <w:noProof/>
          <w:sz w:val="20"/>
        </w:rPr>
        <w:drawing>
          <wp:inline distT="0" distB="0" distL="0" distR="0" wp14:anchorId="4442DEA8" wp14:editId="5464BD5B">
            <wp:extent cx="2133059" cy="781323"/>
            <wp:effectExtent l="0" t="0" r="635" b="6350"/>
            <wp:docPr id="3" name="image6.png" descr="WPJ scor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954" cy="79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E740B" w14:textId="77777777" w:rsidR="009E15F6" w:rsidRDefault="009E15F6" w:rsidP="009E15F6">
      <w:pPr>
        <w:jc w:val="right"/>
        <w:rPr>
          <w:w w:val="85"/>
        </w:rPr>
      </w:pPr>
      <w:r>
        <w:rPr>
          <w:w w:val="85"/>
        </w:rPr>
        <w:lastRenderedPageBreak/>
        <w:t>BM Theory/Comp</w:t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  <w:t>Notes:</w:t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  <w:r>
        <w:rPr>
          <w:w w:val="85"/>
        </w:rPr>
        <w:tab/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3325"/>
      </w:tblGrid>
      <w:tr w:rsidR="009E15F6" w:rsidRPr="00471DE7" w14:paraId="6B5BF52B" w14:textId="77777777" w:rsidTr="009E15F6">
        <w:trPr>
          <w:trHeight w:val="6308"/>
        </w:trPr>
        <w:tc>
          <w:tcPr>
            <w:tcW w:w="7920" w:type="dxa"/>
          </w:tcPr>
          <w:p w14:paraId="22F68498" w14:textId="77777777" w:rsidR="009E15F6" w:rsidRDefault="009E15F6" w:rsidP="00D21A6F"/>
          <w:tbl>
            <w:tblPr>
              <w:tblpPr w:leftFromText="180" w:rightFromText="180" w:vertAnchor="text" w:tblpY="1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58"/>
              <w:gridCol w:w="4050"/>
              <w:gridCol w:w="723"/>
              <w:gridCol w:w="906"/>
            </w:tblGrid>
            <w:tr w:rsidR="009E15F6" w14:paraId="115C598A" w14:textId="77777777" w:rsidTr="00D21A6F">
              <w:trPr>
                <w:trHeight w:val="268"/>
              </w:trPr>
              <w:tc>
                <w:tcPr>
                  <w:tcW w:w="5908" w:type="dxa"/>
                  <w:gridSpan w:val="2"/>
                  <w:shd w:val="clear" w:color="auto" w:fill="BFBFBF"/>
                </w:tcPr>
                <w:p w14:paraId="66497057" w14:textId="77777777" w:rsidR="009E15F6" w:rsidRDefault="009E15F6" w:rsidP="00D21A6F">
                  <w:pPr>
                    <w:pStyle w:val="TableParagraph"/>
                    <w:spacing w:before="60" w:line="244" w:lineRule="exact"/>
                    <w:ind w:left="115"/>
                    <w:rPr>
                      <w:b/>
                    </w:rPr>
                  </w:pPr>
                  <w:r>
                    <w:rPr>
                      <w:b/>
                      <w:w w:val="85"/>
                    </w:rPr>
                    <w:t>REQUIRED LOWER DIVISION CORE COURSES</w:t>
                  </w:r>
                  <w:r>
                    <w:rPr>
                      <w:b/>
                      <w:spacing w:val="1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(</w:t>
                  </w:r>
                  <w:r>
                    <w:rPr>
                      <w:b/>
                      <w:i/>
                      <w:iCs/>
                      <w:w w:val="85"/>
                    </w:rPr>
                    <w:t>26</w:t>
                  </w:r>
                  <w:r w:rsidRPr="00982654">
                    <w:rPr>
                      <w:b/>
                      <w:i/>
                      <w:iCs/>
                      <w:spacing w:val="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units)</w:t>
                  </w:r>
                </w:p>
              </w:tc>
              <w:tc>
                <w:tcPr>
                  <w:tcW w:w="723" w:type="dxa"/>
                  <w:shd w:val="clear" w:color="auto" w:fill="BFBFBF"/>
                </w:tcPr>
                <w:p w14:paraId="2A67B17E" w14:textId="77777777" w:rsidR="009E15F6" w:rsidRDefault="009E15F6" w:rsidP="00D21A6F">
                  <w:pPr>
                    <w:pStyle w:val="TableParagraph"/>
                    <w:spacing w:before="40"/>
                    <w:jc w:val="center"/>
                    <w:rPr>
                      <w:rFonts w:ascii="Times New Roman"/>
                      <w:sz w:val="18"/>
                    </w:rPr>
                  </w:pPr>
                  <w:r>
                    <w:rPr>
                      <w:b/>
                    </w:rPr>
                    <w:t>UNITS</w:t>
                  </w:r>
                </w:p>
              </w:tc>
              <w:tc>
                <w:tcPr>
                  <w:tcW w:w="906" w:type="dxa"/>
                  <w:shd w:val="clear" w:color="auto" w:fill="BFBFBF"/>
                </w:tcPr>
                <w:p w14:paraId="6710FA39" w14:textId="77777777" w:rsidR="009E15F6" w:rsidRDefault="009E15F6" w:rsidP="00D21A6F">
                  <w:pPr>
                    <w:pStyle w:val="TableParagraph"/>
                    <w:spacing w:before="60" w:line="244" w:lineRule="exact"/>
                    <w:ind w:right="18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  </w:t>
                  </w: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37C11C3C" wp14:editId="0664EAEA">
                        <wp:extent cx="146113" cy="146113"/>
                        <wp:effectExtent l="0" t="0" r="0" b="0"/>
                        <wp:docPr id="1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15F6" w14:paraId="597D51EC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EE3CE23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3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467E7BD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MIDI Sequencing and Notation</w:t>
                  </w:r>
                </w:p>
              </w:tc>
              <w:tc>
                <w:tcPr>
                  <w:tcW w:w="723" w:type="dxa"/>
                </w:tcPr>
                <w:p w14:paraId="4131FB07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35780C51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7D07EC20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37BCA40D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9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AEE4DFA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in World Cultures</w:t>
                  </w:r>
                </w:p>
              </w:tc>
              <w:tc>
                <w:tcPr>
                  <w:tcW w:w="723" w:type="dxa"/>
                </w:tcPr>
                <w:p w14:paraId="03326610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3F82190D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bookmarkStart w:id="2" w:name="Dropdown1"/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  <w:bookmarkEnd w:id="2"/>
                </w:p>
              </w:tc>
            </w:tr>
            <w:tr w:rsidR="009E15F6" w14:paraId="20FB47D1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33FA87C1" w14:textId="77777777" w:rsidR="009E15F6" w:rsidRPr="00982654" w:rsidRDefault="009E15F6" w:rsidP="00D21A6F">
                  <w:pPr>
                    <w:pStyle w:val="TableParagraph"/>
                    <w:ind w:left="180" w:hanging="3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D36C1F8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</w:t>
                  </w:r>
                </w:p>
              </w:tc>
              <w:tc>
                <w:tcPr>
                  <w:tcW w:w="723" w:type="dxa"/>
                </w:tcPr>
                <w:p w14:paraId="28BC0C2E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512C0652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46128650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2FED01A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482519B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</w:t>
                  </w:r>
                </w:p>
              </w:tc>
              <w:tc>
                <w:tcPr>
                  <w:tcW w:w="723" w:type="dxa"/>
                </w:tcPr>
                <w:p w14:paraId="7681912E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63AB84CD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71850D10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4FB77CBC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4D3911B0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III</w:t>
                  </w:r>
                </w:p>
              </w:tc>
              <w:tc>
                <w:tcPr>
                  <w:tcW w:w="723" w:type="dxa"/>
                </w:tcPr>
                <w:p w14:paraId="21685B2A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3B7E2603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2286A1DB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8532610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48E7E20B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</w:t>
                  </w:r>
                </w:p>
              </w:tc>
              <w:tc>
                <w:tcPr>
                  <w:tcW w:w="723" w:type="dxa"/>
                </w:tcPr>
                <w:p w14:paraId="02D79C9D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249FD3A2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1B3F1A79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21FC1B4A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FAF995B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</w:t>
                  </w:r>
                </w:p>
              </w:tc>
              <w:tc>
                <w:tcPr>
                  <w:tcW w:w="723" w:type="dxa"/>
                </w:tcPr>
                <w:p w14:paraId="6E9B3017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290E21B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0247D9EF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EE766AD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w w:val="8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E5AE911" w14:textId="77777777" w:rsidR="009E15F6" w:rsidRPr="00982654" w:rsidRDefault="009E15F6" w:rsidP="00D21A6F">
                  <w:pPr>
                    <w:pStyle w:val="TableParagraph"/>
                    <w:rPr>
                      <w:w w:val="9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III</w:t>
                  </w:r>
                </w:p>
              </w:tc>
              <w:tc>
                <w:tcPr>
                  <w:tcW w:w="723" w:type="dxa"/>
                </w:tcPr>
                <w:p w14:paraId="30AC126F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544BFD78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51236C9B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9806A89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6E83D2E6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</w:t>
                  </w:r>
                </w:p>
              </w:tc>
              <w:tc>
                <w:tcPr>
                  <w:tcW w:w="723" w:type="dxa"/>
                </w:tcPr>
                <w:p w14:paraId="523EBD30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4BECA930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7D4E3C51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70A4BCD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410ADAFA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</w:t>
                  </w:r>
                </w:p>
              </w:tc>
              <w:tc>
                <w:tcPr>
                  <w:tcW w:w="723" w:type="dxa"/>
                </w:tcPr>
                <w:p w14:paraId="587F8B0D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30065095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3213B3A8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3D6CE79C" w14:textId="77777777" w:rsidR="009E15F6" w:rsidRPr="00982654" w:rsidRDefault="009E15F6" w:rsidP="00D21A6F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2</w:t>
                  </w:r>
                  <w:r w:rsidRPr="00982654">
                    <w:rPr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15FE3300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Musicianship III</w:t>
                  </w:r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53F74CFB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51512C0C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:rsidRPr="00253F5C" w14:paraId="18E24450" w14:textId="77777777" w:rsidTr="00D21A6F">
              <w:trPr>
                <w:trHeight w:val="286"/>
              </w:trPr>
              <w:tc>
                <w:tcPr>
                  <w:tcW w:w="5908" w:type="dxa"/>
                  <w:gridSpan w:val="2"/>
                  <w:tcBorders>
                    <w:right w:val="nil"/>
                  </w:tcBorders>
                  <w:shd w:val="clear" w:color="auto" w:fill="BFBFBF"/>
                </w:tcPr>
                <w:p w14:paraId="38E01211" w14:textId="77777777" w:rsidR="009E15F6" w:rsidRPr="00982654" w:rsidRDefault="009E15F6" w:rsidP="00D21A6F">
                  <w:pPr>
                    <w:pStyle w:val="TableParagraph"/>
                    <w:spacing w:before="80" w:line="196" w:lineRule="exact"/>
                    <w:ind w:left="1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REQUIRED UPPER DIVISION CORE COURSES </w:t>
                  </w:r>
                  <w:r w:rsidRPr="005070C9"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(15 units)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  <w:shd w:val="clear" w:color="auto" w:fill="BFBFBF"/>
                </w:tcPr>
                <w:p w14:paraId="0721EE72" w14:textId="77777777" w:rsidR="009E15F6" w:rsidRPr="00253F5C" w:rsidRDefault="009E15F6" w:rsidP="00D21A6F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  <w:shd w:val="clear" w:color="auto" w:fill="BFBFBF"/>
                </w:tcPr>
                <w:p w14:paraId="3BC53DD7" w14:textId="77777777" w:rsidR="009E15F6" w:rsidRPr="00253F5C" w:rsidRDefault="009E15F6" w:rsidP="00D21A6F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9E15F6" w14:paraId="6683CA38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3B63776C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104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71E93336" w14:textId="77777777" w:rsidR="009E15F6" w:rsidRPr="00982654" w:rsidRDefault="009E15F6" w:rsidP="00D21A6F">
                  <w:pPr>
                    <w:pStyle w:val="TableParagraph"/>
                    <w:ind w:hanging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Contemporary Music Theory and Musicianship</w:t>
                  </w:r>
                </w:p>
              </w:tc>
              <w:tc>
                <w:tcPr>
                  <w:tcW w:w="723" w:type="dxa"/>
                </w:tcPr>
                <w:p w14:paraId="1A5E9BAD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3A86F578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6C386404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8F1A713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109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19A370DA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Instrumentation and Arranging</w:t>
                  </w:r>
                </w:p>
              </w:tc>
              <w:tc>
                <w:tcPr>
                  <w:tcW w:w="723" w:type="dxa"/>
                </w:tcPr>
                <w:p w14:paraId="2E2D12B8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1233E72D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49108FC5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4A61CFE9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110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2571EB32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Research in Music History</w:t>
                  </w:r>
                </w:p>
              </w:tc>
              <w:tc>
                <w:tcPr>
                  <w:tcW w:w="723" w:type="dxa"/>
                </w:tcPr>
                <w:p w14:paraId="1E58B6EE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4C6E932A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1620D291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B68466B" w14:textId="77777777" w:rsidR="009E15F6" w:rsidRPr="00982654" w:rsidRDefault="009E15F6" w:rsidP="00D21A6F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Series 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0A624626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3" w:name="Text2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3"/>
                </w:p>
              </w:tc>
              <w:tc>
                <w:tcPr>
                  <w:tcW w:w="723" w:type="dxa"/>
                </w:tcPr>
                <w:p w14:paraId="7729DA05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1B9DF731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18148565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bottom w:val="single" w:sz="2" w:space="0" w:color="000000"/>
                    <w:right w:val="nil"/>
                  </w:tcBorders>
                </w:tcPr>
                <w:p w14:paraId="043ACE42" w14:textId="77777777" w:rsidR="009E15F6" w:rsidRPr="00982654" w:rsidRDefault="009E15F6" w:rsidP="00D21A6F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4050" w:type="dxa"/>
                  <w:tcBorders>
                    <w:left w:val="nil"/>
                    <w:bottom w:val="single" w:sz="2" w:space="0" w:color="000000"/>
                  </w:tcBorders>
                </w:tcPr>
                <w:p w14:paraId="5F077BB0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Fundamentals of Conducting</w:t>
                  </w:r>
                </w:p>
              </w:tc>
              <w:tc>
                <w:tcPr>
                  <w:tcW w:w="723" w:type="dxa"/>
                  <w:tcBorders>
                    <w:bottom w:val="single" w:sz="2" w:space="0" w:color="000000"/>
                  </w:tcBorders>
                </w:tcPr>
                <w:p w14:paraId="3D20F43E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bottom w:val="single" w:sz="2" w:space="0" w:color="000000"/>
                  </w:tcBorders>
                </w:tcPr>
                <w:p w14:paraId="3446B82E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73F54B4F" w14:textId="77777777" w:rsidTr="00D21A6F">
              <w:trPr>
                <w:trHeight w:val="313"/>
              </w:trPr>
              <w:tc>
                <w:tcPr>
                  <w:tcW w:w="5908" w:type="dxa"/>
                  <w:gridSpan w:val="2"/>
                  <w:tcBorders>
                    <w:right w:val="nil"/>
                  </w:tcBorders>
                  <w:shd w:val="pct25" w:color="auto" w:fill="auto"/>
                </w:tcPr>
                <w:p w14:paraId="664E2E82" w14:textId="77777777" w:rsidR="009E15F6" w:rsidRPr="00E870C8" w:rsidRDefault="009E15F6" w:rsidP="00D21A6F">
                  <w:pPr>
                    <w:pStyle w:val="TableParagraph"/>
                    <w:spacing w:before="80" w:line="196" w:lineRule="exact"/>
                    <w:ind w:left="115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b/>
                      <w:w w:val="85"/>
                      <w:sz w:val="20"/>
                      <w:szCs w:val="20"/>
                    </w:rPr>
                    <w:t xml:space="preserve">ADDITIONAL REQUIREMENTS FOR CONCENTRATION </w:t>
                  </w:r>
                  <w:r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(32 units)</w:t>
                  </w:r>
                </w:p>
              </w:tc>
              <w:tc>
                <w:tcPr>
                  <w:tcW w:w="723" w:type="dxa"/>
                  <w:tcBorders>
                    <w:left w:val="nil"/>
                    <w:right w:val="nil"/>
                  </w:tcBorders>
                  <w:shd w:val="pct25" w:color="auto" w:fill="auto"/>
                </w:tcPr>
                <w:p w14:paraId="605B219E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6" w:type="dxa"/>
                  <w:tcBorders>
                    <w:left w:val="nil"/>
                  </w:tcBorders>
                  <w:shd w:val="pct25" w:color="auto" w:fill="auto"/>
                </w:tcPr>
                <w:p w14:paraId="232595EC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9E15F6" w14:paraId="600CF6DB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245707F8" w14:textId="77777777" w:rsidR="009E15F6" w:rsidRPr="00982654" w:rsidRDefault="009E15F6" w:rsidP="00D21A6F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14</w:t>
                  </w:r>
                  <w:r>
                    <w:rPr>
                      <w:sz w:val="16"/>
                      <w:szCs w:val="16"/>
                    </w:rPr>
                    <w:t>D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39D968B8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Basic Piano for Majors II</w:t>
                  </w:r>
                </w:p>
              </w:tc>
              <w:tc>
                <w:tcPr>
                  <w:tcW w:w="723" w:type="dxa"/>
                </w:tcPr>
                <w:p w14:paraId="64933A73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6" w:type="dxa"/>
                </w:tcPr>
                <w:p w14:paraId="7F364549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77C8895F" w14:textId="77777777" w:rsidTr="00D21A6F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6C671AC7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Select 4 units of Instruments: Intermediate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4" w:name="Text3"/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bookmarkEnd w:id="4"/>
                </w:p>
              </w:tc>
              <w:tc>
                <w:tcPr>
                  <w:tcW w:w="723" w:type="dxa"/>
                </w:tcPr>
                <w:p w14:paraId="4A7B41B9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759532BE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44237DEB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634B0682" w14:textId="77777777" w:rsidR="009E15F6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42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04592F3" w14:textId="77777777" w:rsidR="009E15F6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Introductory Composition</w:t>
                  </w:r>
                </w:p>
              </w:tc>
              <w:tc>
                <w:tcPr>
                  <w:tcW w:w="723" w:type="dxa"/>
                </w:tcPr>
                <w:p w14:paraId="1823596F" w14:textId="77777777" w:rsidR="009E15F6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1F2AB30B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4D91607F" w14:textId="77777777" w:rsidTr="00D21A6F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20A280CE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107 series course</w:t>
                  </w:r>
                </w:p>
              </w:tc>
              <w:tc>
                <w:tcPr>
                  <w:tcW w:w="723" w:type="dxa"/>
                </w:tcPr>
                <w:p w14:paraId="15342FE9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906" w:type="dxa"/>
                </w:tcPr>
                <w:p w14:paraId="0E1EC5A7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395E4F12" w14:textId="77777777" w:rsidTr="00D21A6F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5D2FD741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Select 2 units of applied advanced music</w:t>
                  </w:r>
                </w:p>
              </w:tc>
              <w:tc>
                <w:tcPr>
                  <w:tcW w:w="723" w:type="dxa"/>
                </w:tcPr>
                <w:p w14:paraId="0F61C0C4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342CE51D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6E447503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720C2E97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130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8645AE1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Pedagogy of Music Theory</w:t>
                  </w:r>
                </w:p>
              </w:tc>
              <w:tc>
                <w:tcPr>
                  <w:tcW w:w="723" w:type="dxa"/>
                </w:tcPr>
                <w:p w14:paraId="1CFF45AE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06" w:type="dxa"/>
                </w:tcPr>
                <w:p w14:paraId="0820D2D2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34724E65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5349F32B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</w:t>
                  </w:r>
                  <w:r>
                    <w:rPr>
                      <w:sz w:val="16"/>
                      <w:szCs w:val="16"/>
                    </w:rPr>
                    <w:t>42</w:t>
                  </w:r>
                  <w:r w:rsidRPr="00982654">
                    <w:rPr>
                      <w:sz w:val="16"/>
                      <w:szCs w:val="16"/>
                    </w:rPr>
                    <w:t xml:space="preserve"> Series 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570294DB" w14:textId="77777777" w:rsidR="009E15F6" w:rsidRPr="00982654" w:rsidRDefault="009E15F6" w:rsidP="00D21A6F">
                  <w:pPr>
                    <w:pStyle w:val="TableParagraph"/>
                    <w:ind w:left="23" w:hanging="2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Large Performance Ensemble 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23" w:type="dxa"/>
                </w:tcPr>
                <w:p w14:paraId="19158667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69D1E605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4B4E38A0" w14:textId="77777777" w:rsidTr="00D21A6F">
              <w:trPr>
                <w:trHeight w:val="58"/>
              </w:trPr>
              <w:tc>
                <w:tcPr>
                  <w:tcW w:w="5908" w:type="dxa"/>
                  <w:gridSpan w:val="2"/>
                </w:tcPr>
                <w:p w14:paraId="203646D8" w14:textId="77777777" w:rsidR="009E15F6" w:rsidRPr="00982654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180 series course</w:t>
                  </w:r>
                </w:p>
              </w:tc>
              <w:tc>
                <w:tcPr>
                  <w:tcW w:w="723" w:type="dxa"/>
                </w:tcPr>
                <w:p w14:paraId="5D489140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06" w:type="dxa"/>
                </w:tcPr>
                <w:p w14:paraId="43F93AB6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5683637E" w14:textId="77777777" w:rsidTr="00D21A6F">
              <w:trPr>
                <w:trHeight w:val="58"/>
              </w:trPr>
              <w:tc>
                <w:tcPr>
                  <w:tcW w:w="1858" w:type="dxa"/>
                  <w:tcBorders>
                    <w:right w:val="nil"/>
                  </w:tcBorders>
                </w:tcPr>
                <w:p w14:paraId="12DF2A2B" w14:textId="77777777" w:rsidR="009E15F6" w:rsidRPr="00982654" w:rsidRDefault="009E15F6" w:rsidP="00D21A6F">
                  <w:pPr>
                    <w:pStyle w:val="TableParagraph"/>
                    <w:ind w:left="180" w:right="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183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</w:tcPr>
                <w:p w14:paraId="16617782" w14:textId="77777777" w:rsidR="009E15F6" w:rsidRPr="00982654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Digital Synthesis and Sampling</w:t>
                  </w:r>
                </w:p>
              </w:tc>
              <w:tc>
                <w:tcPr>
                  <w:tcW w:w="723" w:type="dxa"/>
                </w:tcPr>
                <w:p w14:paraId="34327F6F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104F8A90" w14:textId="77777777" w:rsidR="009E15F6" w:rsidRPr="00982654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667348DF" w14:textId="77777777" w:rsidTr="00D21A6F">
              <w:trPr>
                <w:trHeight w:val="182"/>
              </w:trPr>
              <w:tc>
                <w:tcPr>
                  <w:tcW w:w="1858" w:type="dxa"/>
                  <w:tcBorders>
                    <w:right w:val="nil"/>
                  </w:tcBorders>
                  <w:vAlign w:val="center"/>
                </w:tcPr>
                <w:p w14:paraId="098CC6EC" w14:textId="77777777" w:rsidR="009E15F6" w:rsidRPr="00212A2B" w:rsidRDefault="009E15F6" w:rsidP="00D21A6F">
                  <w:pPr>
                    <w:pStyle w:val="TableParagraph"/>
                    <w:ind w:left="18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185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  <w:vAlign w:val="center"/>
                </w:tcPr>
                <w:p w14:paraId="78B7FFA8" w14:textId="77777777" w:rsidR="009E15F6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Senior Recital</w:t>
                  </w:r>
                </w:p>
              </w:tc>
              <w:tc>
                <w:tcPr>
                  <w:tcW w:w="723" w:type="dxa"/>
                </w:tcPr>
                <w:p w14:paraId="45D7CB83" w14:textId="77777777" w:rsidR="009E15F6" w:rsidRPr="007350F7" w:rsidRDefault="009E15F6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6" w:type="dxa"/>
                </w:tcPr>
                <w:p w14:paraId="02A7479F" w14:textId="77777777" w:rsidR="009E15F6" w:rsidRDefault="009E15F6" w:rsidP="00D21A6F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9E15F6" w14:paraId="51D5D076" w14:textId="77777777" w:rsidTr="00D21A6F">
              <w:trPr>
                <w:trHeight w:val="348"/>
              </w:trPr>
              <w:tc>
                <w:tcPr>
                  <w:tcW w:w="1858" w:type="dxa"/>
                  <w:tcBorders>
                    <w:right w:val="nil"/>
                  </w:tcBorders>
                  <w:vAlign w:val="center"/>
                </w:tcPr>
                <w:p w14:paraId="6FBF6FFF" w14:textId="77777777" w:rsidR="009E15F6" w:rsidRPr="00212A2B" w:rsidRDefault="009E15F6" w:rsidP="00D21A6F">
                  <w:pPr>
                    <w:pStyle w:val="TableParagraph"/>
                    <w:ind w:left="101" w:firstLine="43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TOTAL UNITS</w:t>
                  </w:r>
                </w:p>
              </w:tc>
              <w:tc>
                <w:tcPr>
                  <w:tcW w:w="4050" w:type="dxa"/>
                  <w:tcBorders>
                    <w:left w:val="nil"/>
                  </w:tcBorders>
                  <w:vAlign w:val="center"/>
                </w:tcPr>
                <w:p w14:paraId="1E388A71" w14:textId="77777777" w:rsidR="009E15F6" w:rsidRDefault="009E15F6" w:rsidP="00D21A6F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3" w:type="dxa"/>
                </w:tcPr>
                <w:p w14:paraId="7A23CDD0" w14:textId="77777777" w:rsidR="009E15F6" w:rsidRPr="007350F7" w:rsidRDefault="00FD102B" w:rsidP="00D21A6F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73</w:t>
                  </w:r>
                </w:p>
              </w:tc>
              <w:tc>
                <w:tcPr>
                  <w:tcW w:w="906" w:type="dxa"/>
                </w:tcPr>
                <w:p w14:paraId="4A9BB0AE" w14:textId="77777777" w:rsidR="009E15F6" w:rsidRDefault="009E15F6" w:rsidP="00D21A6F">
                  <w:pPr>
                    <w:pStyle w:val="TableParagraph"/>
                    <w:spacing w:before="10"/>
                    <w:jc w:val="center"/>
                    <w:rPr>
                      <w:sz w:val="10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12AB2320" w14:textId="77777777" w:rsidR="009E15F6" w:rsidRDefault="009E15F6" w:rsidP="00D21A6F"/>
        </w:tc>
        <w:tc>
          <w:tcPr>
            <w:tcW w:w="3325" w:type="dxa"/>
          </w:tcPr>
          <w:p w14:paraId="4A6F3773" w14:textId="77777777" w:rsidR="009E15F6" w:rsidRDefault="009E15F6" w:rsidP="00D21A6F"/>
          <w:p w14:paraId="27AF12C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5" w:name="Text1"/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  <w:bookmarkEnd w:id="5"/>
          </w:p>
          <w:p w14:paraId="0270AB5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37693DC2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B731491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8E8EE6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B0E6BD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034CC89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3B8116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377FD637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E49BEE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2E2D1289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22CE63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F889AA7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6A1EE3C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D3D270C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0E0FDA7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13DD32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0BDABF5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1EC02B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631F017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34D47D9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6E3F961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02E2D60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33AAC6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0CF5CD89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CDAB58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7D72845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D4C9D7B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F424C6D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D7ADC2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D5C5CAB" w14:textId="77777777" w:rsidR="009E15F6" w:rsidRPr="00471DE7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41D965C9" w14:textId="77777777" w:rsidR="006238DE" w:rsidRDefault="009E15F6" w:rsidP="009E15F6">
      <w:r>
        <w:rPr>
          <w:w w:val="85"/>
        </w:rPr>
        <w:tab/>
      </w:r>
    </w:p>
    <w:sectPr w:rsidR="006238DE" w:rsidSect="00FD102B">
      <w:headerReference w:type="default" r:id="rId16"/>
      <w:footerReference w:type="first" r:id="rId17"/>
      <w:pgSz w:w="12240" w:h="15840"/>
      <w:pgMar w:top="693" w:right="270" w:bottom="819" w:left="360" w:header="720" w:footer="4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7B149" w14:textId="77777777" w:rsidR="00DF38A7" w:rsidRDefault="00DF38A7" w:rsidP="00084839">
      <w:r>
        <w:separator/>
      </w:r>
    </w:p>
  </w:endnote>
  <w:endnote w:type="continuationSeparator" w:id="0">
    <w:p w14:paraId="638A59A4" w14:textId="77777777" w:rsidR="00DF38A7" w:rsidRDefault="00DF38A7" w:rsidP="0008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3496C" w14:textId="77777777" w:rsidR="00084839" w:rsidRDefault="00084839" w:rsidP="00084839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B24B74">
      <w:rPr>
        <w:noProof/>
      </w:rPr>
      <w:t>6/2/26 1:15:00 PM</w:t>
    </w:r>
    <w:r w:rsidRPr="009B78F8">
      <w:fldChar w:fldCharType="end"/>
    </w:r>
  </w:p>
  <w:p w14:paraId="53348FCC" w14:textId="77777777" w:rsidR="00084839" w:rsidRDefault="00084839" w:rsidP="00084839">
    <w:pPr>
      <w:pStyle w:val="Footer"/>
      <w:ind w:left="-10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CA447" w14:textId="77777777" w:rsidR="00FD102B" w:rsidRDefault="00FD102B" w:rsidP="00FD102B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B24B74">
      <w:rPr>
        <w:noProof/>
      </w:rPr>
      <w:t>6/2/26 1:15:00 PM</w:t>
    </w:r>
    <w:r w:rsidRPr="009B78F8">
      <w:fldChar w:fldCharType="end"/>
    </w:r>
  </w:p>
  <w:p w14:paraId="4EB70EA2" w14:textId="77777777" w:rsidR="009E15F6" w:rsidRDefault="009E15F6" w:rsidP="00FD1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CCD5A" w14:textId="77777777" w:rsidR="00FD102B" w:rsidRDefault="00FD102B" w:rsidP="00FD102B">
    <w:pPr>
      <w:ind w:left="9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B24B74">
      <w:rPr>
        <w:noProof/>
      </w:rPr>
      <w:t>6/2/26 1:15:00 PM</w:t>
    </w:r>
    <w:r w:rsidRPr="009B78F8">
      <w:fldChar w:fldCharType="end"/>
    </w:r>
  </w:p>
  <w:p w14:paraId="02EECD11" w14:textId="77777777" w:rsidR="00FD102B" w:rsidRDefault="00FD102B" w:rsidP="00FD1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6746F" w14:textId="77777777" w:rsidR="00DF38A7" w:rsidRDefault="00DF38A7" w:rsidP="00084839">
      <w:r>
        <w:separator/>
      </w:r>
    </w:p>
  </w:footnote>
  <w:footnote w:type="continuationSeparator" w:id="0">
    <w:p w14:paraId="14DB39D4" w14:textId="77777777" w:rsidR="00DF38A7" w:rsidRDefault="00DF38A7" w:rsidP="0008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084839" w14:paraId="24DDD8D8" w14:textId="77777777" w:rsidTr="00084839">
      <w:tc>
        <w:tcPr>
          <w:tcW w:w="2547" w:type="dxa"/>
        </w:tcPr>
        <w:p w14:paraId="51FC216F" w14:textId="77777777" w:rsidR="00084839" w:rsidRDefault="00084839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69BFE0CE" wp14:editId="012037ED">
                <wp:extent cx="1398383" cy="998845"/>
                <wp:effectExtent l="0" t="0" r="0" b="5080"/>
                <wp:docPr id="960339753" name="Picture 960339753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509B72CB" w14:textId="77777777" w:rsidR="00084839" w:rsidRDefault="00084839" w:rsidP="00084839">
          <w:pPr>
            <w:pStyle w:val="Header"/>
            <w:jc w:val="center"/>
            <w:rPr>
              <w:b/>
              <w:bCs/>
            </w:rPr>
          </w:pPr>
        </w:p>
        <w:p w14:paraId="768FBCEB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</w:t>
          </w:r>
          <w:r w:rsidR="001525F3">
            <w:rPr>
              <w:sz w:val="30"/>
              <w:szCs w:val="30"/>
            </w:rPr>
            <w:t>6</w:t>
          </w:r>
          <w:r w:rsidRPr="00084839">
            <w:rPr>
              <w:sz w:val="30"/>
              <w:szCs w:val="30"/>
            </w:rPr>
            <w:t xml:space="preserve"> CATALOG</w:t>
          </w:r>
        </w:p>
        <w:p w14:paraId="034F8826" w14:textId="5F83A3CF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 xml:space="preserve">Bachelor of Music </w:t>
          </w:r>
          <w:r w:rsidR="00B24B74">
            <w:rPr>
              <w:sz w:val="30"/>
              <w:szCs w:val="30"/>
            </w:rPr>
            <w:t>Composition</w:t>
          </w:r>
        </w:p>
        <w:p w14:paraId="1D26C830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73DA9D9F" w14:textId="77777777" w:rsidR="00084839" w:rsidRDefault="00084839">
          <w:pPr>
            <w:pStyle w:val="Header"/>
          </w:pPr>
        </w:p>
      </w:tc>
    </w:tr>
  </w:tbl>
  <w:p w14:paraId="6DD4A883" w14:textId="77777777" w:rsidR="00084839" w:rsidRDefault="00084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9E15F6" w14:paraId="154C9FD5" w14:textId="77777777" w:rsidTr="00084839">
      <w:tc>
        <w:tcPr>
          <w:tcW w:w="2547" w:type="dxa"/>
        </w:tcPr>
        <w:p w14:paraId="62737371" w14:textId="77777777" w:rsidR="009E15F6" w:rsidRDefault="009E15F6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4C0E2097" wp14:editId="5505221D">
                <wp:extent cx="1398383" cy="998845"/>
                <wp:effectExtent l="0" t="0" r="0" b="5080"/>
                <wp:docPr id="1333505207" name="Picture 1333505207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02209BA8" w14:textId="77777777" w:rsidR="009E15F6" w:rsidRDefault="009E15F6" w:rsidP="00084839">
          <w:pPr>
            <w:pStyle w:val="Header"/>
            <w:jc w:val="center"/>
            <w:rPr>
              <w:b/>
              <w:bCs/>
            </w:rPr>
          </w:pPr>
        </w:p>
        <w:p w14:paraId="38003B32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2025 CATALOG</w:t>
          </w:r>
        </w:p>
        <w:p w14:paraId="7BEBCBB9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Bachelor of Music Theory/Comp</w:t>
          </w:r>
        </w:p>
        <w:p w14:paraId="1FF371E5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59651111" w14:textId="77777777" w:rsidR="009E15F6" w:rsidRDefault="009E15F6">
          <w:pPr>
            <w:pStyle w:val="Header"/>
          </w:pPr>
        </w:p>
      </w:tc>
    </w:tr>
  </w:tbl>
  <w:p w14:paraId="379C5C03" w14:textId="77777777" w:rsidR="009E15F6" w:rsidRDefault="009E15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B74"/>
    <w:rsid w:val="00084839"/>
    <w:rsid w:val="001525F3"/>
    <w:rsid w:val="00327CDA"/>
    <w:rsid w:val="003C0126"/>
    <w:rsid w:val="006034B4"/>
    <w:rsid w:val="006238DE"/>
    <w:rsid w:val="006C7FDC"/>
    <w:rsid w:val="007F524E"/>
    <w:rsid w:val="009A5090"/>
    <w:rsid w:val="009E15F6"/>
    <w:rsid w:val="00A159D7"/>
    <w:rsid w:val="00B24B74"/>
    <w:rsid w:val="00B43528"/>
    <w:rsid w:val="00BE795E"/>
    <w:rsid w:val="00DF38A7"/>
    <w:rsid w:val="00E13A23"/>
    <w:rsid w:val="00E91979"/>
    <w:rsid w:val="00F24871"/>
    <w:rsid w:val="00F73A64"/>
    <w:rsid w:val="00FB455C"/>
    <w:rsid w:val="00F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F767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8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8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8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8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8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8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8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839"/>
  </w:style>
  <w:style w:type="paragraph" w:styleId="Footer">
    <w:name w:val="footer"/>
    <w:basedOn w:val="Normal"/>
    <w:link w:val="Foot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839"/>
  </w:style>
  <w:style w:type="table" w:styleId="TableGrid">
    <w:name w:val="Table Grid"/>
    <w:basedOn w:val="TableNormal"/>
    <w:uiPriority w:val="39"/>
    <w:rsid w:val="0008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84839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084839"/>
    <w:rPr>
      <w:rFonts w:ascii="Arial" w:eastAsia="Arial" w:hAnsi="Arial" w:cs="Arial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E15F6"/>
  </w:style>
  <w:style w:type="character" w:styleId="Hyperlink">
    <w:name w:val="Hyperlink"/>
    <w:basedOn w:val="DefaultParagraphFont"/>
    <w:uiPriority w:val="99"/>
    <w:unhideWhenUsed/>
    <w:rsid w:val="00FD10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10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s.edu/student-life/student-service-center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atalog.csus.ed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sus.edu/undergraduate-studies/writing-program/undergraduate-gwar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://www.assist.or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sus.edu/center/peer-academic-resource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BM Composition Fall 2026 GE_GR Advising Worksheet.dotx</Template>
  <TotalTime>1</TotalTime>
  <Pages>2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Allen</dc:creator>
  <cp:keywords/>
  <dc:description/>
  <cp:lastModifiedBy>Mark Allen</cp:lastModifiedBy>
  <cp:revision>1</cp:revision>
  <dcterms:created xsi:type="dcterms:W3CDTF">2026-06-02T20:15:00Z</dcterms:created>
  <dcterms:modified xsi:type="dcterms:W3CDTF">2026-06-02T20:16:00Z</dcterms:modified>
</cp:coreProperties>
</file>