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2FB19184" w14:textId="77777777" w:rsidTr="009E15F6">
        <w:trPr>
          <w:trHeight w:val="10557"/>
        </w:trPr>
        <w:tc>
          <w:tcPr>
            <w:tcW w:w="7404" w:type="dxa"/>
          </w:tcPr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445444" w:rsidRPr="00BD4707" w14:paraId="186863CC" w14:textId="77777777" w:rsidTr="00E63F42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1032FCF0" w14:textId="77777777" w:rsidR="00445444" w:rsidRPr="002B77F9" w:rsidRDefault="00445444" w:rsidP="00445444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0F1E4C78" w14:textId="77777777" w:rsidR="00445444" w:rsidRPr="00BD4707" w:rsidRDefault="00445444" w:rsidP="0044544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445444" w:rsidRPr="0011390E" w14:paraId="431225F1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95888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647EE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52D97879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65609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F6CB0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363047DD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FA04E" w14:textId="77777777" w:rsidR="00445444" w:rsidRPr="00C85D40" w:rsidRDefault="00445444" w:rsidP="0044544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5D52F" w14:textId="77777777" w:rsidR="00445444" w:rsidRPr="0011390E" w:rsidRDefault="00445444" w:rsidP="0044544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095B8E85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1B050" w14:textId="77777777" w:rsidR="00445444" w:rsidRPr="00C85D40" w:rsidRDefault="00445444" w:rsidP="0044544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5F4C1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6B983A3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74847" w14:textId="77777777" w:rsidR="00445444" w:rsidRPr="00C85D40" w:rsidRDefault="00445444" w:rsidP="0044544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C9BF8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3F8F2F5B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DD72C" w14:textId="77777777" w:rsidR="00445444" w:rsidRPr="00C85D40" w:rsidRDefault="00445444" w:rsidP="0044544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49D9C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52809E9D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88D0C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125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69EC267D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1D364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ENGL 20"/>
                          <w:listEntry w:val="ENGL 20M"/>
                          <w:listEntry w:val="ENGL 96R"/>
                          <w:listEntry w:val="ENGL 96W"/>
                          <w:listEntry w:val="FASH 96"/>
                          <w:listEntry w:val="FSHD 96"/>
                          <w:listEntry w:val="HIST 96B"/>
                          <w:listEntry w:val="KINS 96W"/>
                          <w:listEntry w:val="PHIL 96W"/>
                          <w:listEntry w:val="PSYC 96A"/>
                          <w:listEntry w:val="SOC 96A"/>
                        </w:ddList>
                      </w:ffData>
                    </w:fldChar>
                  </w:r>
                  <w:bookmarkStart w:id="0" w:name="Dropdown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t xml:space="preserve">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75B72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4D1337C1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D6FD7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84A33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54BFBF9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ECDE9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E6BF0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457DB7CE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6B363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CD67F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:rsidRPr="0011390E" w14:paraId="70BCB5DA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12272" w14:textId="77777777" w:rsidR="00445444" w:rsidRPr="00C85D40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32343" w14:textId="77777777" w:rsidR="00445444" w:rsidRPr="0011390E" w:rsidRDefault="00445444" w:rsidP="0044544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232B1371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2996E59" w14:textId="77777777" w:rsidR="00445444" w:rsidRPr="00BD4707" w:rsidRDefault="00445444" w:rsidP="00445444">
                  <w:pPr>
                    <w:pStyle w:val="BodyText"/>
                    <w:jc w:val="center"/>
                    <w:rPr>
                      <w:noProof/>
                      <w:position w:val="-4"/>
                      <w:sz w:val="16"/>
                      <w:szCs w:val="16"/>
                    </w:rPr>
                  </w:pPr>
                </w:p>
              </w:tc>
            </w:tr>
            <w:tr w:rsidR="00445444" w14:paraId="3557DA86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469597FD" w14:textId="77777777" w:rsidR="00445444" w:rsidRDefault="00445444" w:rsidP="00445444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3F498C1" w14:textId="77777777" w:rsidR="00445444" w:rsidRDefault="00445444" w:rsidP="00445444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99507C6" w14:textId="77777777" w:rsidR="00445444" w:rsidRDefault="00445444" w:rsidP="00445444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554C7884" wp14:editId="71B84122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45444" w14:paraId="688BA4A5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66704E0" w14:textId="77777777" w:rsidR="00445444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3932AFB6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445444" w14:paraId="0E814C3E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50382B60" w14:textId="77777777" w:rsidR="00445444" w:rsidRPr="00080049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15E4EF20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0AB64BA9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41C2951F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156A2B2" w14:textId="77777777" w:rsidR="00445444" w:rsidRPr="00080049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43AC34AC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406D7231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02AB2A91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0DF9F80" w14:textId="77777777" w:rsidR="00445444" w:rsidRPr="00080049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DF6D826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1CF242B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67596431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7B8C9ED8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5CB6AEB6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445444" w14:paraId="0E5BC6B3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B65911A" w14:textId="77777777" w:rsidR="00445444" w:rsidRPr="00080049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327C8277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bookmarkStart w:id="1" w:name="Dropdown9"/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1345" w:type="dxa"/>
                  <w:vAlign w:val="center"/>
                </w:tcPr>
                <w:p w14:paraId="6DA5D7FC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361AD832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71E28715" w14:textId="77777777" w:rsidR="00445444" w:rsidRPr="002314AF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1A652A77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445444" w14:paraId="33E7FDA2" w14:textId="77777777" w:rsidTr="00E63F42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3EE4BC26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6812CA4E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445444" w14:paraId="2D363F6A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5FA0DE2" w14:textId="77777777" w:rsidR="00445444" w:rsidRPr="0061150F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44F395BB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4FC3FFB9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7D5E6B9E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52B8BDE" w14:textId="77777777" w:rsidR="00445444" w:rsidRPr="0054684A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42A18CA1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4A9CD32E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2C8B8098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A53796C" w14:textId="77777777" w:rsidR="00445444" w:rsidRPr="0061150F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F65E2CC" w14:textId="77777777" w:rsidR="00445444" w:rsidRPr="003F2A9C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2BA9FA6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27E0FEBA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7ED10029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330026E5" w14:textId="77777777" w:rsidR="00445444" w:rsidRPr="0061150F" w:rsidRDefault="00445444" w:rsidP="00445444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445444" w14:paraId="0FF4A639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D98EFBF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6F326BD8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7C60283D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6E55C591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7998823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18087FBB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1918FAAF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0345FE2E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B893C24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AD523A6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2DC54071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49C8D20F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F34D6FF" w14:textId="77777777" w:rsidR="00445444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1928B588" w14:textId="77777777" w:rsidR="00445444" w:rsidRPr="0061150F" w:rsidRDefault="00445444" w:rsidP="00445444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445444" w14:paraId="368DF263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82F775F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0033CE6" w14:textId="77777777" w:rsidR="00445444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743FEAC" w14:textId="77777777" w:rsidR="00445444" w:rsidRPr="00BD4707" w:rsidRDefault="00445444" w:rsidP="00445444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28E5EF9C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7E989B00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3F7F4370" w14:textId="77777777" w:rsidR="00445444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104B0405" w14:textId="77777777" w:rsidR="00445444" w:rsidRPr="00BD4707" w:rsidRDefault="00445444" w:rsidP="00445444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7AB2B1E2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8260B91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6966FA1" w14:textId="77777777" w:rsidR="00445444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4451E92" w14:textId="77777777" w:rsidR="00445444" w:rsidRPr="00BD4707" w:rsidRDefault="00445444" w:rsidP="00445444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1E69900B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45F2C0E" w14:textId="77777777" w:rsidR="00445444" w:rsidRPr="006D4FE9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229DFCA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B7B25E4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445444" w14:paraId="12CD4E31" w14:textId="77777777" w:rsidTr="00E63F42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52C7C545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54E7C8A6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5B096750" w14:textId="77777777" w:rsidR="00445444" w:rsidRPr="00B23A86" w:rsidRDefault="00445444" w:rsidP="0044544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445444" w14:paraId="26D505CE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93D7761" w14:textId="77777777" w:rsidR="00445444" w:rsidRPr="00FD079E" w:rsidRDefault="00445444" w:rsidP="00445444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619AC50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1F45E5D" w14:textId="77777777" w:rsidR="00445444" w:rsidRPr="008C5A9E" w:rsidRDefault="00445444" w:rsidP="0044544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19355468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25C66ADC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47FE44ED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00A70B1F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36261A1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0482E44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C239E57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D7E3135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D3285E3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64721D2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71E92C49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3271E3" wp14:editId="1D47B98E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09878B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3271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3F09878B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54D2CD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6627B3B3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C25C0D5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6F6366F2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53713B43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39FB622A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7BF1C384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 w:rsidR="007B2BDF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B2BDF">
              <w:rPr>
                <w:u w:val="single"/>
              </w:rPr>
              <w:instrText xml:space="preserve"> FORMTEXT </w:instrText>
            </w:r>
            <w:r w:rsidR="007B2BDF">
              <w:rPr>
                <w:u w:val="single"/>
              </w:rPr>
            </w:r>
            <w:r w:rsidR="007B2BDF">
              <w:rPr>
                <w:u w:val="single"/>
              </w:rPr>
              <w:fldChar w:fldCharType="separate"/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u w:val="single"/>
              </w:rPr>
              <w:fldChar w:fldCharType="end"/>
            </w:r>
          </w:p>
          <w:p w14:paraId="04E68C21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1B9A7421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0F65DAED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518C6DC5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135BF6D6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4A19222B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4140AED4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97FC15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52A48D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239D041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EF70729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5DA768E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902E414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6EF49979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38B0985D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69D206B8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3958A001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17FF1411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4A28376A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03E2BBC6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63A636E1" wp14:editId="7A943BB6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A3B60" w14:textId="77777777" w:rsidR="009E15F6" w:rsidRDefault="00F5379C" w:rsidP="009E15F6">
      <w:pPr>
        <w:jc w:val="right"/>
        <w:rPr>
          <w:w w:val="85"/>
        </w:rPr>
      </w:pPr>
      <w:r>
        <w:rPr>
          <w:w w:val="85"/>
        </w:rPr>
        <w:lastRenderedPageBreak/>
        <w:t xml:space="preserve">BM </w:t>
      </w:r>
      <w:r w:rsidR="009501D9">
        <w:rPr>
          <w:w w:val="85"/>
        </w:rPr>
        <w:t>Voice</w:t>
      </w:r>
      <w:r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  <w:t>Notes:</w:t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3325"/>
      </w:tblGrid>
      <w:tr w:rsidR="009E15F6" w:rsidRPr="00471DE7" w14:paraId="75319580" w14:textId="77777777" w:rsidTr="005A0A0B">
        <w:trPr>
          <w:trHeight w:val="5958"/>
        </w:trPr>
        <w:tc>
          <w:tcPr>
            <w:tcW w:w="7920" w:type="dxa"/>
          </w:tcPr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7"/>
              <w:gridCol w:w="4291"/>
              <w:gridCol w:w="723"/>
              <w:gridCol w:w="906"/>
            </w:tblGrid>
            <w:tr w:rsidR="009501D9" w14:paraId="5BF479E1" w14:textId="77777777" w:rsidTr="00DE2A41">
              <w:trPr>
                <w:trHeight w:val="268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36D49E4E" w14:textId="77777777" w:rsidR="009501D9" w:rsidRDefault="009501D9" w:rsidP="009501D9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CORE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</w:t>
                  </w:r>
                  <w:r>
                    <w:rPr>
                      <w:b/>
                      <w:i/>
                      <w:iCs/>
                      <w:w w:val="85"/>
                    </w:rPr>
                    <w:t>26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15C9D44E" w14:textId="77777777" w:rsidR="009501D9" w:rsidRDefault="009501D9" w:rsidP="009501D9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906" w:type="dxa"/>
                  <w:shd w:val="clear" w:color="auto" w:fill="BFBFBF"/>
                </w:tcPr>
                <w:p w14:paraId="7AE27020" w14:textId="77777777" w:rsidR="009501D9" w:rsidRDefault="009501D9" w:rsidP="009501D9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 </w:t>
                  </w: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23C3BD7D" wp14:editId="27492E5E">
                        <wp:extent cx="146113" cy="146113"/>
                        <wp:effectExtent l="0" t="0" r="0" b="0"/>
                        <wp:docPr id="1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501D9" w14:paraId="33F85413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4CF48920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C3D690A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MIDI Sequencing and Notation</w:t>
                  </w:r>
                </w:p>
              </w:tc>
              <w:tc>
                <w:tcPr>
                  <w:tcW w:w="723" w:type="dxa"/>
                </w:tcPr>
                <w:p w14:paraId="3AF38B5C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C362363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5FF9131B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58BE1ED7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10B1F1F4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3" w:type="dxa"/>
                </w:tcPr>
                <w:p w14:paraId="159BDAEF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172ACCA2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2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</w:tr>
            <w:tr w:rsidR="009501D9" w14:paraId="57D2E793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715ECBBF" w14:textId="77777777" w:rsidR="009501D9" w:rsidRPr="00982654" w:rsidRDefault="009501D9" w:rsidP="009501D9">
                  <w:pPr>
                    <w:pStyle w:val="TableParagraph"/>
                    <w:ind w:left="180" w:hanging="3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CBB4F87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</w:tc>
              <w:tc>
                <w:tcPr>
                  <w:tcW w:w="723" w:type="dxa"/>
                </w:tcPr>
                <w:p w14:paraId="18E6D2AD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A2CE826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785E95DE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510AD036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26E29158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3" w:type="dxa"/>
                </w:tcPr>
                <w:p w14:paraId="5CEE9BC2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8DA438F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5CA0846C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5FA86C71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10C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B55228F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3" w:type="dxa"/>
                </w:tcPr>
                <w:p w14:paraId="6C1BBD49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7F398497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68A4A9E6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15050EE9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7E19B4CB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3" w:type="dxa"/>
                </w:tcPr>
                <w:p w14:paraId="3B39B9C5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098954E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224F0842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1016D139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6652410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3" w:type="dxa"/>
                </w:tcPr>
                <w:p w14:paraId="01256809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314DC2B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7A8CA646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4CFC9884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1173DB8E" w14:textId="77777777" w:rsidR="009501D9" w:rsidRPr="00982654" w:rsidRDefault="009501D9" w:rsidP="009501D9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3" w:type="dxa"/>
                </w:tcPr>
                <w:p w14:paraId="24BA9F6B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68294A1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1B501039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00D3B7B5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53B39FF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</w:t>
                  </w:r>
                </w:p>
              </w:tc>
              <w:tc>
                <w:tcPr>
                  <w:tcW w:w="723" w:type="dxa"/>
                </w:tcPr>
                <w:p w14:paraId="5C2CE206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0E7E52F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474839D3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698B0D82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169213EA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</w:t>
                  </w:r>
                </w:p>
              </w:tc>
              <w:tc>
                <w:tcPr>
                  <w:tcW w:w="723" w:type="dxa"/>
                </w:tcPr>
                <w:p w14:paraId="7D12A9C2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00768B1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03613C42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38DF203B" w14:textId="77777777" w:rsidR="009501D9" w:rsidRPr="00982654" w:rsidRDefault="009501D9" w:rsidP="009501D9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62E44356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III</w:t>
                  </w:r>
                </w:p>
              </w:tc>
              <w:tc>
                <w:tcPr>
                  <w:tcW w:w="723" w:type="dxa"/>
                </w:tcPr>
                <w:p w14:paraId="69F81427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D2A1B2B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:rsidRPr="00253F5C" w14:paraId="41F46EEE" w14:textId="77777777" w:rsidTr="00DE2A41">
              <w:trPr>
                <w:trHeight w:val="286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4451585D" w14:textId="77777777" w:rsidR="009501D9" w:rsidRPr="00982654" w:rsidRDefault="009501D9" w:rsidP="009501D9">
                  <w:pPr>
                    <w:pStyle w:val="TableParagraph"/>
                    <w:spacing w:before="8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REQUIRED UPPER DIVISION CORE COURSES </w:t>
                  </w:r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(15 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7FB7BDF3" w14:textId="77777777" w:rsidR="009501D9" w:rsidRPr="00253F5C" w:rsidRDefault="009501D9" w:rsidP="009501D9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906" w:type="dxa"/>
                  <w:shd w:val="clear" w:color="auto" w:fill="BFBFBF"/>
                </w:tcPr>
                <w:p w14:paraId="46FF0F22" w14:textId="77777777" w:rsidR="009501D9" w:rsidRPr="00253F5C" w:rsidRDefault="009501D9" w:rsidP="009501D9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9501D9" w14:paraId="6329B035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595089A9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104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01BDF323" w14:textId="77777777" w:rsidR="009501D9" w:rsidRPr="00982654" w:rsidRDefault="009501D9" w:rsidP="009501D9">
                  <w:pPr>
                    <w:pStyle w:val="TableParagraph"/>
                    <w:ind w:hanging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Contemporary Music Theory and Musicianship</w:t>
                  </w:r>
                </w:p>
              </w:tc>
              <w:tc>
                <w:tcPr>
                  <w:tcW w:w="723" w:type="dxa"/>
                </w:tcPr>
                <w:p w14:paraId="6F2537EA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1DF00AD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3142CC22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5159C669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109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7C1D7CDD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Instrumentation and Arranging</w:t>
                  </w:r>
                </w:p>
              </w:tc>
              <w:tc>
                <w:tcPr>
                  <w:tcW w:w="723" w:type="dxa"/>
                </w:tcPr>
                <w:p w14:paraId="124C1882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C54EE33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3B2EDF46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6A9DF144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110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483DB164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Research in Music History</w:t>
                  </w:r>
                </w:p>
              </w:tc>
              <w:tc>
                <w:tcPr>
                  <w:tcW w:w="723" w:type="dxa"/>
                </w:tcPr>
                <w:p w14:paraId="01CB348E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BABDC49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210B5161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1038497D" w14:textId="77777777" w:rsidR="009501D9" w:rsidRPr="00982654" w:rsidRDefault="009501D9" w:rsidP="009501D9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Series 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A67F7B5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3" w:name="Text2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3"/>
                </w:p>
              </w:tc>
              <w:tc>
                <w:tcPr>
                  <w:tcW w:w="723" w:type="dxa"/>
                </w:tcPr>
                <w:p w14:paraId="6196B68A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6DE5B987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27404D40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bottom w:val="single" w:sz="2" w:space="0" w:color="000000"/>
                    <w:right w:val="nil"/>
                  </w:tcBorders>
                </w:tcPr>
                <w:p w14:paraId="4A3DA7EA" w14:textId="77777777" w:rsidR="009501D9" w:rsidRPr="00982654" w:rsidRDefault="009501D9" w:rsidP="009501D9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4291" w:type="dxa"/>
                  <w:tcBorders>
                    <w:left w:val="nil"/>
                    <w:bottom w:val="single" w:sz="2" w:space="0" w:color="000000"/>
                  </w:tcBorders>
                </w:tcPr>
                <w:p w14:paraId="3A5FA642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Fundamentals of Conducting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0279FB30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1CA5FF4F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7B728BB0" w14:textId="77777777" w:rsidTr="00DE2A41">
              <w:trPr>
                <w:trHeight w:val="313"/>
              </w:trPr>
              <w:tc>
                <w:tcPr>
                  <w:tcW w:w="5908" w:type="dxa"/>
                  <w:gridSpan w:val="2"/>
                  <w:shd w:val="pct25" w:color="auto" w:fill="auto"/>
                </w:tcPr>
                <w:p w14:paraId="68E048AB" w14:textId="77777777" w:rsidR="009501D9" w:rsidRPr="00E870C8" w:rsidRDefault="009501D9" w:rsidP="009501D9">
                  <w:pPr>
                    <w:pStyle w:val="TableParagraph"/>
                    <w:spacing w:before="80" w:line="196" w:lineRule="exact"/>
                    <w:ind w:left="115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CONCENTRATION </w:t>
                  </w:r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(33 units)</w:t>
                  </w:r>
                </w:p>
              </w:tc>
              <w:tc>
                <w:tcPr>
                  <w:tcW w:w="723" w:type="dxa"/>
                  <w:shd w:val="pct25" w:color="auto" w:fill="auto"/>
                </w:tcPr>
                <w:p w14:paraId="7F50BFB4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shd w:val="pct25" w:color="auto" w:fill="auto"/>
                </w:tcPr>
                <w:p w14:paraId="57D758B2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9501D9" w14:paraId="331CEF44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7465D5C5" w14:textId="77777777" w:rsidR="009501D9" w:rsidRPr="00982654" w:rsidRDefault="009501D9" w:rsidP="009501D9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14</w:t>
                  </w:r>
                  <w:r>
                    <w:rPr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01C6EA12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Basic Piano for Majors II</w:t>
                  </w:r>
                </w:p>
              </w:tc>
              <w:tc>
                <w:tcPr>
                  <w:tcW w:w="723" w:type="dxa"/>
                </w:tcPr>
                <w:p w14:paraId="470E5F9F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0D77419D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24A6655D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7813C543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37A Voice: Intermediate</w:t>
                  </w:r>
                </w:p>
              </w:tc>
              <w:tc>
                <w:tcPr>
                  <w:tcW w:w="723" w:type="dxa"/>
                </w:tcPr>
                <w:p w14:paraId="29839912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38941996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6E64E988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1E8B5A68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MUSC 37B Voice: Intermediate BM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bookmarkStart w:id="4" w:name="Text4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4"/>
                </w:p>
              </w:tc>
              <w:tc>
                <w:tcPr>
                  <w:tcW w:w="723" w:type="dxa"/>
                </w:tcPr>
                <w:p w14:paraId="63181568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2DFA1784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6C1C3642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30600AA8" w14:textId="77777777" w:rsidR="009501D9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136A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6F85996F" w14:textId="77777777" w:rsidR="009501D9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Diction for Singers</w:t>
                  </w:r>
                </w:p>
              </w:tc>
              <w:tc>
                <w:tcPr>
                  <w:tcW w:w="723" w:type="dxa"/>
                </w:tcPr>
                <w:p w14:paraId="735C1F52" w14:textId="77777777" w:rsidR="009501D9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02A917D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62145DB0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115A779E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MUSC 137A Voice: Advanced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bookmarkStart w:id="5" w:name="Text5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5"/>
                </w:p>
              </w:tc>
              <w:tc>
                <w:tcPr>
                  <w:tcW w:w="723" w:type="dxa"/>
                </w:tcPr>
                <w:p w14:paraId="56ABA2C4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11902627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48104F55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425B19A1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MUSC 137B Voice: Advanced BM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6"/>
                        <w:enabled/>
                        <w:calcOnExit w:val="0"/>
                        <w:textInput/>
                      </w:ffData>
                    </w:fldChar>
                  </w:r>
                  <w:bookmarkStart w:id="6" w:name="Text6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6"/>
                </w:p>
              </w:tc>
              <w:tc>
                <w:tcPr>
                  <w:tcW w:w="723" w:type="dxa"/>
                </w:tcPr>
                <w:p w14:paraId="3BF31685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77B3CEC5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111D0B49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34C03BC8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Series 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4DC24192" w14:textId="77777777" w:rsidR="009501D9" w:rsidRPr="00982654" w:rsidRDefault="009501D9" w:rsidP="009501D9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23" w:type="dxa"/>
                </w:tcPr>
                <w:p w14:paraId="305A56AE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14BC267B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7AFD0317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2246B7C1" w14:textId="77777777" w:rsidR="009501D9" w:rsidRPr="00982654" w:rsidRDefault="009501D9" w:rsidP="009501D9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153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0E041E7D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Advanced Choral Conducting</w:t>
                  </w:r>
                </w:p>
              </w:tc>
              <w:tc>
                <w:tcPr>
                  <w:tcW w:w="723" w:type="dxa"/>
                </w:tcPr>
                <w:p w14:paraId="4F125DCD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EA56AC0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6C707ED5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576C8429" w14:textId="77777777" w:rsidR="009501D9" w:rsidRPr="00982654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172 Series course</w:t>
                  </w:r>
                </w:p>
              </w:tc>
              <w:tc>
                <w:tcPr>
                  <w:tcW w:w="723" w:type="dxa"/>
                </w:tcPr>
                <w:p w14:paraId="79170E01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048138E6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2969210F" w14:textId="77777777" w:rsidTr="00DE2A41">
              <w:trPr>
                <w:trHeight w:val="58"/>
              </w:trPr>
              <w:tc>
                <w:tcPr>
                  <w:tcW w:w="1617" w:type="dxa"/>
                  <w:tcBorders>
                    <w:right w:val="nil"/>
                  </w:tcBorders>
                </w:tcPr>
                <w:p w14:paraId="32BEA2D2" w14:textId="77777777" w:rsidR="009501D9" w:rsidRPr="00982654" w:rsidRDefault="009501D9" w:rsidP="009501D9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175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</w:tcPr>
                <w:p w14:paraId="56792C6D" w14:textId="77777777" w:rsidR="009501D9" w:rsidRPr="00982654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Junior Recital</w:t>
                  </w:r>
                </w:p>
              </w:tc>
              <w:tc>
                <w:tcPr>
                  <w:tcW w:w="723" w:type="dxa"/>
                </w:tcPr>
                <w:p w14:paraId="01AA3F26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7B453758" w14:textId="77777777" w:rsidR="009501D9" w:rsidRPr="00982654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42298332" w14:textId="77777777" w:rsidTr="00DE2A41">
              <w:trPr>
                <w:trHeight w:val="182"/>
              </w:trPr>
              <w:tc>
                <w:tcPr>
                  <w:tcW w:w="1617" w:type="dxa"/>
                  <w:tcBorders>
                    <w:right w:val="nil"/>
                  </w:tcBorders>
                  <w:vAlign w:val="center"/>
                </w:tcPr>
                <w:p w14:paraId="412605A8" w14:textId="77777777" w:rsidR="009501D9" w:rsidRPr="00212A2B" w:rsidRDefault="009501D9" w:rsidP="009501D9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185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  <w:vAlign w:val="center"/>
                </w:tcPr>
                <w:p w14:paraId="6AB3C343" w14:textId="77777777" w:rsidR="009501D9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Recital</w:t>
                  </w:r>
                </w:p>
              </w:tc>
              <w:tc>
                <w:tcPr>
                  <w:tcW w:w="723" w:type="dxa"/>
                </w:tcPr>
                <w:p w14:paraId="0D56DB40" w14:textId="77777777" w:rsidR="009501D9" w:rsidRPr="007350F7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825EE08" w14:textId="77777777" w:rsidR="009501D9" w:rsidRDefault="009501D9" w:rsidP="009501D9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501D9" w14:paraId="2905D545" w14:textId="77777777" w:rsidTr="00DE2A41">
              <w:trPr>
                <w:trHeight w:val="348"/>
              </w:trPr>
              <w:tc>
                <w:tcPr>
                  <w:tcW w:w="1617" w:type="dxa"/>
                  <w:tcBorders>
                    <w:right w:val="nil"/>
                  </w:tcBorders>
                  <w:vAlign w:val="center"/>
                </w:tcPr>
                <w:p w14:paraId="4D9AEA48" w14:textId="77777777" w:rsidR="009501D9" w:rsidRPr="00212A2B" w:rsidRDefault="009501D9" w:rsidP="009501D9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291" w:type="dxa"/>
                  <w:tcBorders>
                    <w:left w:val="nil"/>
                  </w:tcBorders>
                  <w:vAlign w:val="center"/>
                </w:tcPr>
                <w:p w14:paraId="4B1AB32F" w14:textId="77777777" w:rsidR="009501D9" w:rsidRDefault="009501D9" w:rsidP="009501D9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3" w:type="dxa"/>
                </w:tcPr>
                <w:p w14:paraId="5A58E28C" w14:textId="77777777" w:rsidR="009501D9" w:rsidRPr="007350F7" w:rsidRDefault="009501D9" w:rsidP="009501D9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74</w:t>
                  </w:r>
                </w:p>
              </w:tc>
              <w:tc>
                <w:tcPr>
                  <w:tcW w:w="906" w:type="dxa"/>
                </w:tcPr>
                <w:p w14:paraId="1EF7F1D9" w14:textId="77777777" w:rsidR="009501D9" w:rsidRDefault="009501D9" w:rsidP="009501D9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5FD37DD3" w14:textId="77777777" w:rsidR="009E15F6" w:rsidRPr="005A0A0B" w:rsidRDefault="009E15F6" w:rsidP="00F5379C">
            <w:pPr>
              <w:rPr>
                <w:sz w:val="16"/>
                <w:szCs w:val="16"/>
              </w:rPr>
            </w:pPr>
          </w:p>
        </w:tc>
        <w:tc>
          <w:tcPr>
            <w:tcW w:w="3325" w:type="dxa"/>
          </w:tcPr>
          <w:p w14:paraId="4F8EE59D" w14:textId="77777777" w:rsidR="009E15F6" w:rsidRDefault="009E15F6" w:rsidP="00D21A6F"/>
          <w:p w14:paraId="380B895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7" w:name="Text1"/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  <w:bookmarkEnd w:id="7"/>
          </w:p>
          <w:p w14:paraId="2DA05EC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7C614E36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C025DDC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1D79EA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7EE75C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229894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6E84E3F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7B29DC1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FED06B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3287D4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35A762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07408A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E7C5E2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4360C6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887021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E682669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C96864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25AB111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EBA6B8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0BBF64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5E3F2A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4E01FD3" w14:textId="77777777" w:rsidR="009E15F6" w:rsidRPr="00471DE7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</w:tc>
      </w:tr>
    </w:tbl>
    <w:p w14:paraId="0A414404" w14:textId="77777777" w:rsidR="006238DE" w:rsidRDefault="006238DE" w:rsidP="009E15F6">
      <w:pPr>
        <w:rPr>
          <w:w w:val="85"/>
        </w:rPr>
      </w:pPr>
    </w:p>
    <w:p w14:paraId="04DB1251" w14:textId="77777777" w:rsidR="00E07896" w:rsidRDefault="00E07896" w:rsidP="009E15F6"/>
    <w:sectPr w:rsidR="00E07896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8701C" w14:textId="77777777" w:rsidR="00EC1A21" w:rsidRDefault="00EC1A21" w:rsidP="00084839">
      <w:r>
        <w:separator/>
      </w:r>
    </w:p>
  </w:endnote>
  <w:endnote w:type="continuationSeparator" w:id="0">
    <w:p w14:paraId="6D0A3DE1" w14:textId="77777777" w:rsidR="00EC1A21" w:rsidRDefault="00EC1A21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E8F7D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445444">
      <w:rPr>
        <w:noProof/>
      </w:rPr>
      <w:t>6/2/26 1:13:00 PM</w:t>
    </w:r>
    <w:r w:rsidRPr="009B78F8">
      <w:fldChar w:fldCharType="end"/>
    </w:r>
  </w:p>
  <w:p w14:paraId="39C39E6E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F16A1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445444">
      <w:rPr>
        <w:noProof/>
      </w:rPr>
      <w:t>6/2/26 1:13:00 PM</w:t>
    </w:r>
    <w:r w:rsidRPr="009B78F8">
      <w:fldChar w:fldCharType="end"/>
    </w:r>
  </w:p>
  <w:p w14:paraId="44B40AC2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530DC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445444">
      <w:rPr>
        <w:noProof/>
      </w:rPr>
      <w:t>6/2/26 1:13:00 PM</w:t>
    </w:r>
    <w:r w:rsidRPr="009B78F8">
      <w:fldChar w:fldCharType="end"/>
    </w:r>
  </w:p>
  <w:p w14:paraId="760010AE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F4317" w14:textId="77777777" w:rsidR="00EC1A21" w:rsidRDefault="00EC1A21" w:rsidP="00084839">
      <w:r>
        <w:separator/>
      </w:r>
    </w:p>
  </w:footnote>
  <w:footnote w:type="continuationSeparator" w:id="0">
    <w:p w14:paraId="42370B61" w14:textId="77777777" w:rsidR="00EC1A21" w:rsidRDefault="00EC1A21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1EC6E30C" w14:textId="77777777" w:rsidTr="00084839">
      <w:tc>
        <w:tcPr>
          <w:tcW w:w="2547" w:type="dxa"/>
        </w:tcPr>
        <w:p w14:paraId="3A9782C9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44CF6EAC" wp14:editId="64D58538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61813CF9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360D0223" w14:textId="7C2A6501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445444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2C17BED9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</w:t>
          </w:r>
          <w:r w:rsidR="00E07896">
            <w:rPr>
              <w:sz w:val="30"/>
              <w:szCs w:val="30"/>
            </w:rPr>
            <w:t>Music</w:t>
          </w:r>
          <w:r w:rsidR="005A0A0B">
            <w:rPr>
              <w:sz w:val="30"/>
              <w:szCs w:val="30"/>
            </w:rPr>
            <w:t>,</w:t>
          </w:r>
          <w:r w:rsidR="00E07896">
            <w:rPr>
              <w:sz w:val="30"/>
              <w:szCs w:val="30"/>
            </w:rPr>
            <w:t xml:space="preserve"> </w:t>
          </w:r>
          <w:r w:rsidR="009501D9">
            <w:rPr>
              <w:sz w:val="30"/>
              <w:szCs w:val="30"/>
            </w:rPr>
            <w:t>Voice</w:t>
          </w:r>
        </w:p>
        <w:p w14:paraId="26016546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1E96EB20" w14:textId="77777777" w:rsidR="00084839" w:rsidRDefault="00084839">
          <w:pPr>
            <w:pStyle w:val="Header"/>
          </w:pPr>
        </w:p>
      </w:tc>
    </w:tr>
  </w:tbl>
  <w:p w14:paraId="4F011495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38E1F0D9" w14:textId="77777777" w:rsidTr="00084839">
      <w:tc>
        <w:tcPr>
          <w:tcW w:w="2547" w:type="dxa"/>
        </w:tcPr>
        <w:p w14:paraId="07D12BCE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6E64A55C" wp14:editId="2628A978">
                <wp:extent cx="1398383" cy="998845"/>
                <wp:effectExtent l="0" t="0" r="0" b="5080"/>
                <wp:docPr id="1333505207" name="Picture 1333505207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7E8A3102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16871C41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5853AD46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1D2B3118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1D073751" w14:textId="77777777" w:rsidR="009E15F6" w:rsidRDefault="009E15F6">
          <w:pPr>
            <w:pStyle w:val="Header"/>
          </w:pPr>
        </w:p>
      </w:tc>
    </w:tr>
  </w:tbl>
  <w:p w14:paraId="4EE1872D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444"/>
    <w:rsid w:val="0007215C"/>
    <w:rsid w:val="00084839"/>
    <w:rsid w:val="00125BCF"/>
    <w:rsid w:val="00327CDA"/>
    <w:rsid w:val="00445444"/>
    <w:rsid w:val="005A0A0B"/>
    <w:rsid w:val="006034B4"/>
    <w:rsid w:val="006238DE"/>
    <w:rsid w:val="006C7FDC"/>
    <w:rsid w:val="007B2BDF"/>
    <w:rsid w:val="007F524E"/>
    <w:rsid w:val="009501D9"/>
    <w:rsid w:val="009A5090"/>
    <w:rsid w:val="009E15F6"/>
    <w:rsid w:val="00A159D7"/>
    <w:rsid w:val="00B43528"/>
    <w:rsid w:val="00BE795E"/>
    <w:rsid w:val="00D16670"/>
    <w:rsid w:val="00D7776A"/>
    <w:rsid w:val="00E07896"/>
    <w:rsid w:val="00E91979"/>
    <w:rsid w:val="00EC1A21"/>
    <w:rsid w:val="00F24871"/>
    <w:rsid w:val="00F5379C"/>
    <w:rsid w:val="00FB455C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F48E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 Voice Fall 2026 GE_GR Advising Worksheet.dotx</Template>
  <TotalTime>1</TotalTime>
  <Pages>2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2026-06-02T20:13:00Z</dcterms:created>
  <dcterms:modified xsi:type="dcterms:W3CDTF">2026-06-02T20:14:00Z</dcterms:modified>
</cp:coreProperties>
</file>